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0EA71" w14:textId="77777777" w:rsidR="00170F53" w:rsidRDefault="00BB0D54" w:rsidP="00BB0D54">
      <w:pPr>
        <w:pStyle w:val="CoverHeaderGraphic"/>
        <w:framePr w:wrap="around"/>
      </w:pPr>
      <w:bookmarkStart w:id="0" w:name="_Toc30502210"/>
      <w:bookmarkStart w:id="1" w:name="_Toc49512514"/>
      <w:r>
        <w:rPr>
          <w:noProof/>
        </w:rPr>
        <mc:AlternateContent>
          <mc:Choice Requires="wpg">
            <w:drawing>
              <wp:inline distT="0" distB="0" distL="0" distR="0" wp14:anchorId="6BBB4DA7" wp14:editId="0B9EF72F">
                <wp:extent cx="2607310" cy="692150"/>
                <wp:effectExtent l="0" t="0" r="2540" b="0"/>
                <wp:docPr id="4" name="Tagline" descr="Tagline: Your skills. Your futur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692150"/>
                          <a:chOff x="0" y="0"/>
                          <a:chExt cx="2607465" cy="692290"/>
                        </a:xfrm>
                      </wpg:grpSpPr>
                      <wps:wsp>
                        <wps:cNvPr id="5" name="Box" descr="Gray box with the words &quot;Your Skills. Your Future&quot;."/>
                        <wps:cNvSpPr/>
                        <wps:spPr>
                          <a:xfrm>
                            <a:off x="0" y="0"/>
                            <a:ext cx="2607465" cy="692290"/>
                          </a:xfrm>
                          <a:custGeom>
                            <a:avLst/>
                            <a:gdLst>
                              <a:gd name="connsiteX0" fmla="*/ 318962 w 2607465"/>
                              <a:gd name="connsiteY0" fmla="*/ 692290 h 692290"/>
                              <a:gd name="connsiteX1" fmla="*/ 2288503 w 2607465"/>
                              <a:gd name="connsiteY1" fmla="*/ 692290 h 692290"/>
                              <a:gd name="connsiteX2" fmla="*/ 2607465 w 2607465"/>
                              <a:gd name="connsiteY2" fmla="*/ 372985 h 692290"/>
                              <a:gd name="connsiteX3" fmla="*/ 2607465 w 2607465"/>
                              <a:gd name="connsiteY3" fmla="*/ 0 h 692290"/>
                              <a:gd name="connsiteX4" fmla="*/ 0 w 2607465"/>
                              <a:gd name="connsiteY4" fmla="*/ 0 h 692290"/>
                              <a:gd name="connsiteX5" fmla="*/ 0 w 2607465"/>
                              <a:gd name="connsiteY5" fmla="*/ 372985 h 692290"/>
                              <a:gd name="connsiteX6" fmla="*/ 318962 w 2607465"/>
                              <a:gd name="connsiteY6" fmla="*/ 692290 h 692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07465" h="692290">
                                <a:moveTo>
                                  <a:pt x="318962" y="692290"/>
                                </a:moveTo>
                                <a:lnTo>
                                  <a:pt x="2288503" y="692290"/>
                                </a:lnTo>
                                <a:cubicBezTo>
                                  <a:pt x="2464639" y="692290"/>
                                  <a:pt x="2607465" y="549310"/>
                                  <a:pt x="2607465" y="372985"/>
                                </a:cubicBezTo>
                                <a:lnTo>
                                  <a:pt x="2607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985"/>
                                </a:lnTo>
                                <a:cubicBezTo>
                                  <a:pt x="0" y="549310"/>
                                  <a:pt x="142826" y="692290"/>
                                  <a:pt x="318962" y="6922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63436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74A2DA3" w14:textId="77777777" w:rsidR="00BB0D54" w:rsidRDefault="00BB0D54" w:rsidP="00BB0D5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Gill Sans MT" w:eastAsia="Gill Sans MT" w:hAnsi="Gill Sans MT"/>
                                  <w:color w:val="363436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Your"/>
                        <wps:cNvSpPr/>
                        <wps:spPr>
                          <a:xfrm>
                            <a:off x="304452" y="402541"/>
                            <a:ext cx="393024" cy="160789"/>
                          </a:xfrm>
                          <a:custGeom>
                            <a:avLst/>
                            <a:gdLst>
                              <a:gd name="connsiteX0" fmla="*/ 318836 w 393024"/>
                              <a:gd name="connsiteY0" fmla="*/ 130096 h 160789"/>
                              <a:gd name="connsiteX1" fmla="*/ 314925 w 393024"/>
                              <a:gd name="connsiteY1" fmla="*/ 146769 h 160789"/>
                              <a:gd name="connsiteX2" fmla="*/ 317322 w 393024"/>
                              <a:gd name="connsiteY2" fmla="*/ 155358 h 160789"/>
                              <a:gd name="connsiteX3" fmla="*/ 323631 w 393024"/>
                              <a:gd name="connsiteY3" fmla="*/ 159779 h 160789"/>
                              <a:gd name="connsiteX4" fmla="*/ 332084 w 393024"/>
                              <a:gd name="connsiteY4" fmla="*/ 150685 h 160789"/>
                              <a:gd name="connsiteX5" fmla="*/ 335743 w 393024"/>
                              <a:gd name="connsiteY5" fmla="*/ 140454 h 160789"/>
                              <a:gd name="connsiteX6" fmla="*/ 340411 w 393024"/>
                              <a:gd name="connsiteY6" fmla="*/ 125928 h 160789"/>
                              <a:gd name="connsiteX7" fmla="*/ 348739 w 393024"/>
                              <a:gd name="connsiteY7" fmla="*/ 102940 h 160789"/>
                              <a:gd name="connsiteX8" fmla="*/ 362239 w 393024"/>
                              <a:gd name="connsiteY8" fmla="*/ 78563 h 160789"/>
                              <a:gd name="connsiteX9" fmla="*/ 382553 w 393024"/>
                              <a:gd name="connsiteY9" fmla="*/ 62522 h 160789"/>
                              <a:gd name="connsiteX10" fmla="*/ 390502 w 393024"/>
                              <a:gd name="connsiteY10" fmla="*/ 57343 h 160789"/>
                              <a:gd name="connsiteX11" fmla="*/ 393025 w 393024"/>
                              <a:gd name="connsiteY11" fmla="*/ 52291 h 160789"/>
                              <a:gd name="connsiteX12" fmla="*/ 381922 w 393024"/>
                              <a:gd name="connsiteY12" fmla="*/ 46860 h 160789"/>
                              <a:gd name="connsiteX13" fmla="*/ 344449 w 393024"/>
                              <a:gd name="connsiteY13" fmla="*/ 76921 h 160789"/>
                              <a:gd name="connsiteX14" fmla="*/ 344954 w 393024"/>
                              <a:gd name="connsiteY14" fmla="*/ 65427 h 160789"/>
                              <a:gd name="connsiteX15" fmla="*/ 340916 w 393024"/>
                              <a:gd name="connsiteY15" fmla="*/ 52291 h 160789"/>
                              <a:gd name="connsiteX16" fmla="*/ 332589 w 393024"/>
                              <a:gd name="connsiteY16" fmla="*/ 46734 h 160789"/>
                              <a:gd name="connsiteX17" fmla="*/ 327542 w 393024"/>
                              <a:gd name="connsiteY17" fmla="*/ 57470 h 160789"/>
                              <a:gd name="connsiteX18" fmla="*/ 328173 w 393024"/>
                              <a:gd name="connsiteY18" fmla="*/ 74521 h 160789"/>
                              <a:gd name="connsiteX19" fmla="*/ 318836 w 393024"/>
                              <a:gd name="connsiteY19" fmla="*/ 130096 h 160789"/>
                              <a:gd name="connsiteX20" fmla="*/ 287293 w 393024"/>
                              <a:gd name="connsiteY20" fmla="*/ 53049 h 160789"/>
                              <a:gd name="connsiteX21" fmla="*/ 272783 w 393024"/>
                              <a:gd name="connsiteY21" fmla="*/ 90562 h 160789"/>
                              <a:gd name="connsiteX22" fmla="*/ 251082 w 393024"/>
                              <a:gd name="connsiteY22" fmla="*/ 126055 h 160789"/>
                              <a:gd name="connsiteX23" fmla="*/ 230516 w 393024"/>
                              <a:gd name="connsiteY23" fmla="*/ 141338 h 160789"/>
                              <a:gd name="connsiteX24" fmla="*/ 225090 w 393024"/>
                              <a:gd name="connsiteY24" fmla="*/ 138938 h 160789"/>
                              <a:gd name="connsiteX25" fmla="*/ 222819 w 393024"/>
                              <a:gd name="connsiteY25" fmla="*/ 132875 h 160789"/>
                              <a:gd name="connsiteX26" fmla="*/ 229002 w 393024"/>
                              <a:gd name="connsiteY26" fmla="*/ 103193 h 160789"/>
                              <a:gd name="connsiteX27" fmla="*/ 241240 w 393024"/>
                              <a:gd name="connsiteY27" fmla="*/ 73637 h 160789"/>
                              <a:gd name="connsiteX28" fmla="*/ 247423 w 393024"/>
                              <a:gd name="connsiteY28" fmla="*/ 58985 h 160789"/>
                              <a:gd name="connsiteX29" fmla="*/ 244395 w 393024"/>
                              <a:gd name="connsiteY29" fmla="*/ 50523 h 160789"/>
                              <a:gd name="connsiteX30" fmla="*/ 237203 w 393024"/>
                              <a:gd name="connsiteY30" fmla="*/ 46734 h 160789"/>
                              <a:gd name="connsiteX31" fmla="*/ 216132 w 393024"/>
                              <a:gd name="connsiteY31" fmla="*/ 79195 h 160789"/>
                              <a:gd name="connsiteX32" fmla="*/ 203515 w 393024"/>
                              <a:gd name="connsiteY32" fmla="*/ 133254 h 160789"/>
                              <a:gd name="connsiteX33" fmla="*/ 211716 w 393024"/>
                              <a:gd name="connsiteY33" fmla="*/ 150937 h 160789"/>
                              <a:gd name="connsiteX34" fmla="*/ 229128 w 393024"/>
                              <a:gd name="connsiteY34" fmla="*/ 159526 h 160789"/>
                              <a:gd name="connsiteX35" fmla="*/ 249442 w 393024"/>
                              <a:gd name="connsiteY35" fmla="*/ 149548 h 160789"/>
                              <a:gd name="connsiteX36" fmla="*/ 270134 w 393024"/>
                              <a:gd name="connsiteY36" fmla="*/ 124034 h 160789"/>
                              <a:gd name="connsiteX37" fmla="*/ 264961 w 393024"/>
                              <a:gd name="connsiteY37" fmla="*/ 147906 h 160789"/>
                              <a:gd name="connsiteX38" fmla="*/ 266979 w 393024"/>
                              <a:gd name="connsiteY38" fmla="*/ 157000 h 160789"/>
                              <a:gd name="connsiteX39" fmla="*/ 272026 w 393024"/>
                              <a:gd name="connsiteY39" fmla="*/ 159526 h 160789"/>
                              <a:gd name="connsiteX40" fmla="*/ 279723 w 393024"/>
                              <a:gd name="connsiteY40" fmla="*/ 149927 h 160789"/>
                              <a:gd name="connsiteX41" fmla="*/ 295116 w 393024"/>
                              <a:gd name="connsiteY41" fmla="*/ 99025 h 160789"/>
                              <a:gd name="connsiteX42" fmla="*/ 305083 w 393024"/>
                              <a:gd name="connsiteY42" fmla="*/ 64038 h 160789"/>
                              <a:gd name="connsiteX43" fmla="*/ 300667 w 393024"/>
                              <a:gd name="connsiteY43" fmla="*/ 52670 h 160789"/>
                              <a:gd name="connsiteX44" fmla="*/ 293223 w 393024"/>
                              <a:gd name="connsiteY44" fmla="*/ 46734 h 160789"/>
                              <a:gd name="connsiteX45" fmla="*/ 289186 w 393024"/>
                              <a:gd name="connsiteY45" fmla="*/ 48123 h 160789"/>
                              <a:gd name="connsiteX46" fmla="*/ 287293 w 393024"/>
                              <a:gd name="connsiteY46" fmla="*/ 53049 h 160789"/>
                              <a:gd name="connsiteX47" fmla="*/ 104849 w 393024"/>
                              <a:gd name="connsiteY47" fmla="*/ 121634 h 160789"/>
                              <a:gd name="connsiteX48" fmla="*/ 112545 w 393024"/>
                              <a:gd name="connsiteY48" fmla="*/ 148790 h 160789"/>
                              <a:gd name="connsiteX49" fmla="*/ 131850 w 393024"/>
                              <a:gd name="connsiteY49" fmla="*/ 159526 h 160789"/>
                              <a:gd name="connsiteX50" fmla="*/ 161500 w 393024"/>
                              <a:gd name="connsiteY50" fmla="*/ 148285 h 160789"/>
                              <a:gd name="connsiteX51" fmla="*/ 183454 w 393024"/>
                              <a:gd name="connsiteY51" fmla="*/ 119866 h 160789"/>
                              <a:gd name="connsiteX52" fmla="*/ 191403 w 393024"/>
                              <a:gd name="connsiteY52" fmla="*/ 86268 h 160789"/>
                              <a:gd name="connsiteX53" fmla="*/ 182318 w 393024"/>
                              <a:gd name="connsiteY53" fmla="*/ 58354 h 160789"/>
                              <a:gd name="connsiteX54" fmla="*/ 159733 w 393024"/>
                              <a:gd name="connsiteY54" fmla="*/ 46860 h 160789"/>
                              <a:gd name="connsiteX55" fmla="*/ 133364 w 393024"/>
                              <a:gd name="connsiteY55" fmla="*/ 58354 h 160789"/>
                              <a:gd name="connsiteX56" fmla="*/ 112671 w 393024"/>
                              <a:gd name="connsiteY56" fmla="*/ 87531 h 160789"/>
                              <a:gd name="connsiteX57" fmla="*/ 104849 w 393024"/>
                              <a:gd name="connsiteY57" fmla="*/ 121634 h 160789"/>
                              <a:gd name="connsiteX58" fmla="*/ 160869 w 393024"/>
                              <a:gd name="connsiteY58" fmla="*/ 121634 h 160789"/>
                              <a:gd name="connsiteX59" fmla="*/ 133111 w 393024"/>
                              <a:gd name="connsiteY59" fmla="*/ 143990 h 160789"/>
                              <a:gd name="connsiteX60" fmla="*/ 124532 w 393024"/>
                              <a:gd name="connsiteY60" fmla="*/ 122139 h 160789"/>
                              <a:gd name="connsiteX61" fmla="*/ 135761 w 393024"/>
                              <a:gd name="connsiteY61" fmla="*/ 84752 h 160789"/>
                              <a:gd name="connsiteX62" fmla="*/ 162635 w 393024"/>
                              <a:gd name="connsiteY62" fmla="*/ 60501 h 160789"/>
                              <a:gd name="connsiteX63" fmla="*/ 169953 w 393024"/>
                              <a:gd name="connsiteY63" fmla="*/ 70606 h 160789"/>
                              <a:gd name="connsiteX64" fmla="*/ 172477 w 393024"/>
                              <a:gd name="connsiteY64" fmla="*/ 85257 h 160789"/>
                              <a:gd name="connsiteX65" fmla="*/ 160869 w 393024"/>
                              <a:gd name="connsiteY65" fmla="*/ 121634 h 160789"/>
                              <a:gd name="connsiteX66" fmla="*/ 41132 w 393024"/>
                              <a:gd name="connsiteY66" fmla="*/ 70353 h 160789"/>
                              <a:gd name="connsiteX67" fmla="*/ 28641 w 393024"/>
                              <a:gd name="connsiteY67" fmla="*/ 51660 h 160789"/>
                              <a:gd name="connsiteX68" fmla="*/ 20187 w 393024"/>
                              <a:gd name="connsiteY68" fmla="*/ 27409 h 160789"/>
                              <a:gd name="connsiteX69" fmla="*/ 14888 w 393024"/>
                              <a:gd name="connsiteY69" fmla="*/ 7199 h 160789"/>
                              <a:gd name="connsiteX70" fmla="*/ 9084 w 393024"/>
                              <a:gd name="connsiteY70" fmla="*/ 126 h 160789"/>
                              <a:gd name="connsiteX71" fmla="*/ 0 w 393024"/>
                              <a:gd name="connsiteY71" fmla="*/ 16041 h 160789"/>
                              <a:gd name="connsiteX72" fmla="*/ 5930 w 393024"/>
                              <a:gd name="connsiteY72" fmla="*/ 48628 h 160789"/>
                              <a:gd name="connsiteX73" fmla="*/ 23089 w 393024"/>
                              <a:gd name="connsiteY73" fmla="*/ 78816 h 160789"/>
                              <a:gd name="connsiteX74" fmla="*/ 47693 w 393024"/>
                              <a:gd name="connsiteY74" fmla="*/ 95741 h 160789"/>
                              <a:gd name="connsiteX75" fmla="*/ 43529 w 393024"/>
                              <a:gd name="connsiteY75" fmla="*/ 103825 h 160789"/>
                              <a:gd name="connsiteX76" fmla="*/ 39366 w 393024"/>
                              <a:gd name="connsiteY76" fmla="*/ 112035 h 160789"/>
                              <a:gd name="connsiteX77" fmla="*/ 35454 w 393024"/>
                              <a:gd name="connsiteY77" fmla="*/ 119487 h 160789"/>
                              <a:gd name="connsiteX78" fmla="*/ 31795 w 393024"/>
                              <a:gd name="connsiteY78" fmla="*/ 126812 h 160789"/>
                              <a:gd name="connsiteX79" fmla="*/ 28641 w 393024"/>
                              <a:gd name="connsiteY79" fmla="*/ 133254 h 160789"/>
                              <a:gd name="connsiteX80" fmla="*/ 22332 w 393024"/>
                              <a:gd name="connsiteY80" fmla="*/ 152579 h 160789"/>
                              <a:gd name="connsiteX81" fmla="*/ 27379 w 393024"/>
                              <a:gd name="connsiteY81" fmla="*/ 160789 h 160789"/>
                              <a:gd name="connsiteX82" fmla="*/ 36211 w 393024"/>
                              <a:gd name="connsiteY82" fmla="*/ 153969 h 160789"/>
                              <a:gd name="connsiteX83" fmla="*/ 56146 w 393024"/>
                              <a:gd name="connsiteY83" fmla="*/ 119613 h 160789"/>
                              <a:gd name="connsiteX84" fmla="*/ 85166 w 393024"/>
                              <a:gd name="connsiteY84" fmla="*/ 68585 h 160789"/>
                              <a:gd name="connsiteX85" fmla="*/ 108382 w 393024"/>
                              <a:gd name="connsiteY85" fmla="*/ 30693 h 160789"/>
                              <a:gd name="connsiteX86" fmla="*/ 116961 w 393024"/>
                              <a:gd name="connsiteY86" fmla="*/ 11620 h 160789"/>
                              <a:gd name="connsiteX87" fmla="*/ 114059 w 393024"/>
                              <a:gd name="connsiteY87" fmla="*/ 3410 h 160789"/>
                              <a:gd name="connsiteX88" fmla="*/ 106363 w 393024"/>
                              <a:gd name="connsiteY88" fmla="*/ 0 h 160789"/>
                              <a:gd name="connsiteX89" fmla="*/ 90339 w 393024"/>
                              <a:gd name="connsiteY89" fmla="*/ 19578 h 160789"/>
                              <a:gd name="connsiteX90" fmla="*/ 68259 w 393024"/>
                              <a:gd name="connsiteY90" fmla="*/ 58607 h 160789"/>
                              <a:gd name="connsiteX91" fmla="*/ 53371 w 393024"/>
                              <a:gd name="connsiteY91" fmla="*/ 78058 h 160789"/>
                              <a:gd name="connsiteX92" fmla="*/ 41132 w 393024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024" h="160789">
                                <a:moveTo>
                                  <a:pt x="318836" y="130096"/>
                                </a:moveTo>
                                <a:cubicBezTo>
                                  <a:pt x="316313" y="138433"/>
                                  <a:pt x="314925" y="143990"/>
                                  <a:pt x="314925" y="146769"/>
                                </a:cubicBezTo>
                                <a:cubicBezTo>
                                  <a:pt x="314925" y="149548"/>
                                  <a:pt x="315682" y="152453"/>
                                  <a:pt x="317322" y="155358"/>
                                </a:cubicBezTo>
                                <a:cubicBezTo>
                                  <a:pt x="318962" y="158263"/>
                                  <a:pt x="320981" y="159779"/>
                                  <a:pt x="323631" y="159779"/>
                                </a:cubicBezTo>
                                <a:cubicBezTo>
                                  <a:pt x="326785" y="159779"/>
                                  <a:pt x="329561" y="156747"/>
                                  <a:pt x="332084" y="150685"/>
                                </a:cubicBezTo>
                                <a:cubicBezTo>
                                  <a:pt x="333472" y="147401"/>
                                  <a:pt x="334607" y="143990"/>
                                  <a:pt x="335743" y="140454"/>
                                </a:cubicBezTo>
                                <a:cubicBezTo>
                                  <a:pt x="336752" y="136917"/>
                                  <a:pt x="338393" y="132117"/>
                                  <a:pt x="340411" y="125928"/>
                                </a:cubicBezTo>
                                <a:cubicBezTo>
                                  <a:pt x="342430" y="119739"/>
                                  <a:pt x="345206" y="112035"/>
                                  <a:pt x="348739" y="102940"/>
                                </a:cubicBezTo>
                                <a:cubicBezTo>
                                  <a:pt x="352272" y="93846"/>
                                  <a:pt x="356688" y="85763"/>
                                  <a:pt x="362239" y="78563"/>
                                </a:cubicBezTo>
                                <a:cubicBezTo>
                                  <a:pt x="367791" y="71364"/>
                                  <a:pt x="374478" y="66059"/>
                                  <a:pt x="382553" y="62522"/>
                                </a:cubicBezTo>
                                <a:cubicBezTo>
                                  <a:pt x="386212" y="60501"/>
                                  <a:pt x="388861" y="58859"/>
                                  <a:pt x="390502" y="57343"/>
                                </a:cubicBezTo>
                                <a:cubicBezTo>
                                  <a:pt x="392142" y="55828"/>
                                  <a:pt x="393025" y="54186"/>
                                  <a:pt x="393025" y="52291"/>
                                </a:cubicBezTo>
                                <a:cubicBezTo>
                                  <a:pt x="393025" y="48628"/>
                                  <a:pt x="389366" y="46860"/>
                                  <a:pt x="381922" y="46860"/>
                                </a:cubicBezTo>
                                <a:cubicBezTo>
                                  <a:pt x="370062" y="46860"/>
                                  <a:pt x="357571" y="56838"/>
                                  <a:pt x="344449" y="76921"/>
                                </a:cubicBezTo>
                                <a:cubicBezTo>
                                  <a:pt x="344701" y="74395"/>
                                  <a:pt x="344954" y="70479"/>
                                  <a:pt x="344954" y="65427"/>
                                </a:cubicBezTo>
                                <a:cubicBezTo>
                                  <a:pt x="344954" y="60375"/>
                                  <a:pt x="343566" y="55954"/>
                                  <a:pt x="340916" y="52291"/>
                                </a:cubicBezTo>
                                <a:cubicBezTo>
                                  <a:pt x="338266" y="48628"/>
                                  <a:pt x="335491" y="46734"/>
                                  <a:pt x="332589" y="46734"/>
                                </a:cubicBezTo>
                                <a:cubicBezTo>
                                  <a:pt x="329308" y="46734"/>
                                  <a:pt x="327542" y="50270"/>
                                  <a:pt x="327542" y="57470"/>
                                </a:cubicBezTo>
                                <a:lnTo>
                                  <a:pt x="328173" y="74521"/>
                                </a:lnTo>
                                <a:cubicBezTo>
                                  <a:pt x="328047" y="92457"/>
                                  <a:pt x="325018" y="111024"/>
                                  <a:pt x="318836" y="130096"/>
                                </a:cubicBezTo>
                                <a:close/>
                                <a:moveTo>
                                  <a:pt x="287293" y="53049"/>
                                </a:moveTo>
                                <a:cubicBezTo>
                                  <a:pt x="284139" y="64543"/>
                                  <a:pt x="279218" y="77047"/>
                                  <a:pt x="272783" y="90562"/>
                                </a:cubicBezTo>
                                <a:cubicBezTo>
                                  <a:pt x="266222" y="104077"/>
                                  <a:pt x="259031" y="115824"/>
                                  <a:pt x="251082" y="126055"/>
                                </a:cubicBezTo>
                                <a:cubicBezTo>
                                  <a:pt x="243133" y="136159"/>
                                  <a:pt x="236320" y="141338"/>
                                  <a:pt x="230516" y="141338"/>
                                </a:cubicBezTo>
                                <a:cubicBezTo>
                                  <a:pt x="228371" y="141338"/>
                                  <a:pt x="226604" y="140580"/>
                                  <a:pt x="225090" y="138938"/>
                                </a:cubicBezTo>
                                <a:cubicBezTo>
                                  <a:pt x="223576" y="137296"/>
                                  <a:pt x="222819" y="135401"/>
                                  <a:pt x="222819" y="132875"/>
                                </a:cubicBezTo>
                                <a:cubicBezTo>
                                  <a:pt x="222819" y="124413"/>
                                  <a:pt x="224838" y="114561"/>
                                  <a:pt x="229002" y="103193"/>
                                </a:cubicBezTo>
                                <a:cubicBezTo>
                                  <a:pt x="233039" y="91952"/>
                                  <a:pt x="237203" y="82100"/>
                                  <a:pt x="241240" y="73637"/>
                                </a:cubicBezTo>
                                <a:cubicBezTo>
                                  <a:pt x="245278" y="65175"/>
                                  <a:pt x="247423" y="60375"/>
                                  <a:pt x="247423" y="58985"/>
                                </a:cubicBezTo>
                                <a:cubicBezTo>
                                  <a:pt x="247423" y="55828"/>
                                  <a:pt x="246413" y="52923"/>
                                  <a:pt x="244395" y="50523"/>
                                </a:cubicBezTo>
                                <a:cubicBezTo>
                                  <a:pt x="242376" y="47997"/>
                                  <a:pt x="239979" y="46734"/>
                                  <a:pt x="237203" y="46734"/>
                                </a:cubicBezTo>
                                <a:cubicBezTo>
                                  <a:pt x="231651" y="46734"/>
                                  <a:pt x="224586" y="57470"/>
                                  <a:pt x="216132" y="79195"/>
                                </a:cubicBezTo>
                                <a:cubicBezTo>
                                  <a:pt x="207679" y="100793"/>
                                  <a:pt x="203515" y="118855"/>
                                  <a:pt x="203515" y="133254"/>
                                </a:cubicBezTo>
                                <a:cubicBezTo>
                                  <a:pt x="203515" y="139317"/>
                                  <a:pt x="206291" y="145253"/>
                                  <a:pt x="211716" y="150937"/>
                                </a:cubicBezTo>
                                <a:cubicBezTo>
                                  <a:pt x="217142" y="156747"/>
                                  <a:pt x="222945" y="159526"/>
                                  <a:pt x="229128" y="159526"/>
                                </a:cubicBezTo>
                                <a:cubicBezTo>
                                  <a:pt x="235310" y="159526"/>
                                  <a:pt x="241997" y="156242"/>
                                  <a:pt x="249442" y="149548"/>
                                </a:cubicBezTo>
                                <a:cubicBezTo>
                                  <a:pt x="256886" y="142854"/>
                                  <a:pt x="263699" y="134391"/>
                                  <a:pt x="270134" y="124034"/>
                                </a:cubicBezTo>
                                <a:cubicBezTo>
                                  <a:pt x="266601" y="135528"/>
                                  <a:pt x="264961" y="143485"/>
                                  <a:pt x="264961" y="147906"/>
                                </a:cubicBezTo>
                                <a:cubicBezTo>
                                  <a:pt x="264961" y="152327"/>
                                  <a:pt x="265592" y="155358"/>
                                  <a:pt x="266979" y="157000"/>
                                </a:cubicBezTo>
                                <a:cubicBezTo>
                                  <a:pt x="268367" y="158642"/>
                                  <a:pt x="270008" y="159526"/>
                                  <a:pt x="272026" y="159526"/>
                                </a:cubicBezTo>
                                <a:cubicBezTo>
                                  <a:pt x="275307" y="159526"/>
                                  <a:pt x="277956" y="156368"/>
                                  <a:pt x="279723" y="149927"/>
                                </a:cubicBezTo>
                                <a:cubicBezTo>
                                  <a:pt x="283382" y="137296"/>
                                  <a:pt x="288555" y="120371"/>
                                  <a:pt x="295116" y="99025"/>
                                </a:cubicBezTo>
                                <a:cubicBezTo>
                                  <a:pt x="301803" y="77679"/>
                                  <a:pt x="305083" y="65932"/>
                                  <a:pt x="305083" y="64038"/>
                                </a:cubicBezTo>
                                <a:cubicBezTo>
                                  <a:pt x="305083" y="60375"/>
                                  <a:pt x="303569" y="56586"/>
                                  <a:pt x="300667" y="52670"/>
                                </a:cubicBezTo>
                                <a:cubicBezTo>
                                  <a:pt x="297765" y="48755"/>
                                  <a:pt x="295242" y="46734"/>
                                  <a:pt x="293223" y="46734"/>
                                </a:cubicBezTo>
                                <a:cubicBezTo>
                                  <a:pt x="291204" y="46734"/>
                                  <a:pt x="289816" y="47239"/>
                                  <a:pt x="289186" y="48123"/>
                                </a:cubicBezTo>
                                <a:cubicBezTo>
                                  <a:pt x="288429" y="49007"/>
                                  <a:pt x="287924" y="50649"/>
                                  <a:pt x="287293" y="53049"/>
                                </a:cubicBezTo>
                                <a:close/>
                                <a:moveTo>
                                  <a:pt x="104849" y="121634"/>
                                </a:moveTo>
                                <a:cubicBezTo>
                                  <a:pt x="104849" y="132623"/>
                                  <a:pt x="107372" y="141717"/>
                                  <a:pt x="112545" y="148790"/>
                                </a:cubicBezTo>
                                <a:cubicBezTo>
                                  <a:pt x="117718" y="155863"/>
                                  <a:pt x="124153" y="159526"/>
                                  <a:pt x="131850" y="159526"/>
                                </a:cubicBezTo>
                                <a:cubicBezTo>
                                  <a:pt x="142322" y="159526"/>
                                  <a:pt x="152163" y="155737"/>
                                  <a:pt x="161500" y="148285"/>
                                </a:cubicBezTo>
                                <a:cubicBezTo>
                                  <a:pt x="170837" y="140833"/>
                                  <a:pt x="178155" y="131360"/>
                                  <a:pt x="183454" y="119866"/>
                                </a:cubicBezTo>
                                <a:cubicBezTo>
                                  <a:pt x="188753" y="108372"/>
                                  <a:pt x="191403" y="97257"/>
                                  <a:pt x="191403" y="86268"/>
                                </a:cubicBezTo>
                                <a:cubicBezTo>
                                  <a:pt x="191403" y="75279"/>
                                  <a:pt x="188374" y="65932"/>
                                  <a:pt x="182318" y="58354"/>
                                </a:cubicBezTo>
                                <a:cubicBezTo>
                                  <a:pt x="176262" y="50649"/>
                                  <a:pt x="168692" y="46860"/>
                                  <a:pt x="159733" y="46860"/>
                                </a:cubicBezTo>
                                <a:cubicBezTo>
                                  <a:pt x="150775" y="46860"/>
                                  <a:pt x="141943" y="50649"/>
                                  <a:pt x="133364" y="58354"/>
                                </a:cubicBezTo>
                                <a:cubicBezTo>
                                  <a:pt x="124784" y="66059"/>
                                  <a:pt x="117971" y="75784"/>
                                  <a:pt x="112671" y="87531"/>
                                </a:cubicBezTo>
                                <a:cubicBezTo>
                                  <a:pt x="107498" y="99151"/>
                                  <a:pt x="104849" y="110645"/>
                                  <a:pt x="104849" y="121634"/>
                                </a:cubicBezTo>
                                <a:close/>
                                <a:moveTo>
                                  <a:pt x="160869" y="121634"/>
                                </a:moveTo>
                                <a:cubicBezTo>
                                  <a:pt x="153173" y="134391"/>
                                  <a:pt x="143962" y="141969"/>
                                  <a:pt x="133111" y="143990"/>
                                </a:cubicBezTo>
                                <a:cubicBezTo>
                                  <a:pt x="127307" y="141085"/>
                                  <a:pt x="124532" y="133886"/>
                                  <a:pt x="124532" y="122139"/>
                                </a:cubicBezTo>
                                <a:cubicBezTo>
                                  <a:pt x="124532" y="110519"/>
                                  <a:pt x="128317" y="98014"/>
                                  <a:pt x="135761" y="84752"/>
                                </a:cubicBezTo>
                                <a:cubicBezTo>
                                  <a:pt x="143205" y="71490"/>
                                  <a:pt x="152163" y="63406"/>
                                  <a:pt x="162635" y="60501"/>
                                </a:cubicBezTo>
                                <a:cubicBezTo>
                                  <a:pt x="165790" y="62648"/>
                                  <a:pt x="168187" y="66059"/>
                                  <a:pt x="169953" y="70606"/>
                                </a:cubicBezTo>
                                <a:cubicBezTo>
                                  <a:pt x="171594" y="75279"/>
                                  <a:pt x="172477" y="80079"/>
                                  <a:pt x="172477" y="85257"/>
                                </a:cubicBezTo>
                                <a:cubicBezTo>
                                  <a:pt x="172351" y="96751"/>
                                  <a:pt x="168565" y="108751"/>
                                  <a:pt x="160869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7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7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0" y="1137"/>
                                  <a:pt x="109517" y="0"/>
                                  <a:pt x="106363" y="0"/>
                                </a:cubicBezTo>
                                <a:cubicBezTo>
                                  <a:pt x="103209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49964" y="78058"/>
                                  <a:pt x="45927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kills"/>
                        <wps:cNvSpPr/>
                        <wps:spPr>
                          <a:xfrm>
                            <a:off x="739240" y="385616"/>
                            <a:ext cx="485508" cy="181124"/>
                          </a:xfrm>
                          <a:custGeom>
                            <a:avLst/>
                            <a:gdLst>
                              <a:gd name="connsiteX0" fmla="*/ 482985 w 485508"/>
                              <a:gd name="connsiteY0" fmla="*/ 178851 h 181124"/>
                              <a:gd name="connsiteX1" fmla="*/ 485509 w 485508"/>
                              <a:gd name="connsiteY1" fmla="*/ 174809 h 181124"/>
                              <a:gd name="connsiteX2" fmla="*/ 479957 w 485508"/>
                              <a:gd name="connsiteY2" fmla="*/ 158010 h 181124"/>
                              <a:gd name="connsiteX3" fmla="*/ 470242 w 485508"/>
                              <a:gd name="connsiteY3" fmla="*/ 146895 h 181124"/>
                              <a:gd name="connsiteX4" fmla="*/ 462041 w 485508"/>
                              <a:gd name="connsiteY4" fmla="*/ 151821 h 181124"/>
                              <a:gd name="connsiteX5" fmla="*/ 458003 w 485508"/>
                              <a:gd name="connsiteY5" fmla="*/ 161547 h 181124"/>
                              <a:gd name="connsiteX6" fmla="*/ 465321 w 485508"/>
                              <a:gd name="connsiteY6" fmla="*/ 173799 h 181124"/>
                              <a:gd name="connsiteX7" fmla="*/ 478317 w 485508"/>
                              <a:gd name="connsiteY7" fmla="*/ 181125 h 181124"/>
                              <a:gd name="connsiteX8" fmla="*/ 482985 w 485508"/>
                              <a:gd name="connsiteY8" fmla="*/ 178851 h 181124"/>
                              <a:gd name="connsiteX9" fmla="*/ 392268 w 485508"/>
                              <a:gd name="connsiteY9" fmla="*/ 76668 h 181124"/>
                              <a:gd name="connsiteX10" fmla="*/ 373342 w 485508"/>
                              <a:gd name="connsiteY10" fmla="*/ 101804 h 181124"/>
                              <a:gd name="connsiteX11" fmla="*/ 379903 w 485508"/>
                              <a:gd name="connsiteY11" fmla="*/ 115192 h 181124"/>
                              <a:gd name="connsiteX12" fmla="*/ 394287 w 485508"/>
                              <a:gd name="connsiteY12" fmla="*/ 126307 h 181124"/>
                              <a:gd name="connsiteX13" fmla="*/ 408670 w 485508"/>
                              <a:gd name="connsiteY13" fmla="*/ 136664 h 181124"/>
                              <a:gd name="connsiteX14" fmla="*/ 415231 w 485508"/>
                              <a:gd name="connsiteY14" fmla="*/ 147527 h 181124"/>
                              <a:gd name="connsiteX15" fmla="*/ 409301 w 485508"/>
                              <a:gd name="connsiteY15" fmla="*/ 155737 h 181124"/>
                              <a:gd name="connsiteX16" fmla="*/ 390123 w 485508"/>
                              <a:gd name="connsiteY16" fmla="*/ 158768 h 181124"/>
                              <a:gd name="connsiteX17" fmla="*/ 364636 w 485508"/>
                              <a:gd name="connsiteY17" fmla="*/ 149927 h 181124"/>
                              <a:gd name="connsiteX18" fmla="*/ 358328 w 485508"/>
                              <a:gd name="connsiteY18" fmla="*/ 147022 h 181124"/>
                              <a:gd name="connsiteX19" fmla="*/ 354543 w 485508"/>
                              <a:gd name="connsiteY19" fmla="*/ 148790 h 181124"/>
                              <a:gd name="connsiteX20" fmla="*/ 353029 w 485508"/>
                              <a:gd name="connsiteY20" fmla="*/ 153463 h 181124"/>
                              <a:gd name="connsiteX21" fmla="*/ 365646 w 485508"/>
                              <a:gd name="connsiteY21" fmla="*/ 168494 h 181124"/>
                              <a:gd name="connsiteX22" fmla="*/ 394665 w 485508"/>
                              <a:gd name="connsiteY22" fmla="*/ 176451 h 181124"/>
                              <a:gd name="connsiteX23" fmla="*/ 423559 w 485508"/>
                              <a:gd name="connsiteY23" fmla="*/ 167989 h 181124"/>
                              <a:gd name="connsiteX24" fmla="*/ 435923 w 485508"/>
                              <a:gd name="connsiteY24" fmla="*/ 150432 h 181124"/>
                              <a:gd name="connsiteX25" fmla="*/ 429489 w 485508"/>
                              <a:gd name="connsiteY25" fmla="*/ 133633 h 181124"/>
                              <a:gd name="connsiteX26" fmla="*/ 415105 w 485508"/>
                              <a:gd name="connsiteY26" fmla="*/ 120750 h 181124"/>
                              <a:gd name="connsiteX27" fmla="*/ 394161 w 485508"/>
                              <a:gd name="connsiteY27" fmla="*/ 102814 h 181124"/>
                              <a:gd name="connsiteX28" fmla="*/ 405895 w 485508"/>
                              <a:gd name="connsiteY28" fmla="*/ 89426 h 181124"/>
                              <a:gd name="connsiteX29" fmla="*/ 423054 w 485508"/>
                              <a:gd name="connsiteY29" fmla="*/ 83110 h 181124"/>
                              <a:gd name="connsiteX30" fmla="*/ 433778 w 485508"/>
                              <a:gd name="connsiteY30" fmla="*/ 87152 h 181124"/>
                              <a:gd name="connsiteX31" fmla="*/ 441475 w 485508"/>
                              <a:gd name="connsiteY31" fmla="*/ 91194 h 181124"/>
                              <a:gd name="connsiteX32" fmla="*/ 445134 w 485508"/>
                              <a:gd name="connsiteY32" fmla="*/ 87278 h 181124"/>
                              <a:gd name="connsiteX33" fmla="*/ 438321 w 485508"/>
                              <a:gd name="connsiteY33" fmla="*/ 72374 h 181124"/>
                              <a:gd name="connsiteX34" fmla="*/ 423811 w 485508"/>
                              <a:gd name="connsiteY34" fmla="*/ 63911 h 181124"/>
                              <a:gd name="connsiteX35" fmla="*/ 392268 w 485508"/>
                              <a:gd name="connsiteY35" fmla="*/ 76668 h 181124"/>
                              <a:gd name="connsiteX36" fmla="*/ 347856 w 485508"/>
                              <a:gd name="connsiteY36" fmla="*/ 6442 h 181124"/>
                              <a:gd name="connsiteX37" fmla="*/ 339402 w 485508"/>
                              <a:gd name="connsiteY37" fmla="*/ 0 h 181124"/>
                              <a:gd name="connsiteX38" fmla="*/ 335491 w 485508"/>
                              <a:gd name="connsiteY38" fmla="*/ 1389 h 181124"/>
                              <a:gd name="connsiteX39" fmla="*/ 334607 w 485508"/>
                              <a:gd name="connsiteY39" fmla="*/ 5936 h 181124"/>
                              <a:gd name="connsiteX40" fmla="*/ 328046 w 485508"/>
                              <a:gd name="connsiteY40" fmla="*/ 72879 h 181124"/>
                              <a:gd name="connsiteX41" fmla="*/ 314925 w 485508"/>
                              <a:gd name="connsiteY41" fmla="*/ 135528 h 181124"/>
                              <a:gd name="connsiteX42" fmla="*/ 308364 w 485508"/>
                              <a:gd name="connsiteY42" fmla="*/ 163694 h 181124"/>
                              <a:gd name="connsiteX43" fmla="*/ 312527 w 485508"/>
                              <a:gd name="connsiteY43" fmla="*/ 171399 h 181124"/>
                              <a:gd name="connsiteX44" fmla="*/ 319845 w 485508"/>
                              <a:gd name="connsiteY44" fmla="*/ 176451 h 181124"/>
                              <a:gd name="connsiteX45" fmla="*/ 335743 w 485508"/>
                              <a:gd name="connsiteY45" fmla="*/ 130097 h 181124"/>
                              <a:gd name="connsiteX46" fmla="*/ 353407 w 485508"/>
                              <a:gd name="connsiteY46" fmla="*/ 19199 h 181124"/>
                              <a:gd name="connsiteX47" fmla="*/ 347856 w 485508"/>
                              <a:gd name="connsiteY47" fmla="*/ 6442 h 181124"/>
                              <a:gd name="connsiteX48" fmla="*/ 295368 w 485508"/>
                              <a:gd name="connsiteY48" fmla="*/ 6442 h 181124"/>
                              <a:gd name="connsiteX49" fmla="*/ 286915 w 485508"/>
                              <a:gd name="connsiteY49" fmla="*/ 0 h 181124"/>
                              <a:gd name="connsiteX50" fmla="*/ 283003 w 485508"/>
                              <a:gd name="connsiteY50" fmla="*/ 1389 h 181124"/>
                              <a:gd name="connsiteX51" fmla="*/ 282120 w 485508"/>
                              <a:gd name="connsiteY51" fmla="*/ 5936 h 181124"/>
                              <a:gd name="connsiteX52" fmla="*/ 275559 w 485508"/>
                              <a:gd name="connsiteY52" fmla="*/ 72879 h 181124"/>
                              <a:gd name="connsiteX53" fmla="*/ 262437 w 485508"/>
                              <a:gd name="connsiteY53" fmla="*/ 135528 h 181124"/>
                              <a:gd name="connsiteX54" fmla="*/ 255876 w 485508"/>
                              <a:gd name="connsiteY54" fmla="*/ 163694 h 181124"/>
                              <a:gd name="connsiteX55" fmla="*/ 260040 w 485508"/>
                              <a:gd name="connsiteY55" fmla="*/ 171399 h 181124"/>
                              <a:gd name="connsiteX56" fmla="*/ 267358 w 485508"/>
                              <a:gd name="connsiteY56" fmla="*/ 176451 h 181124"/>
                              <a:gd name="connsiteX57" fmla="*/ 283256 w 485508"/>
                              <a:gd name="connsiteY57" fmla="*/ 130097 h 181124"/>
                              <a:gd name="connsiteX58" fmla="*/ 300920 w 485508"/>
                              <a:gd name="connsiteY58" fmla="*/ 19199 h 181124"/>
                              <a:gd name="connsiteX59" fmla="*/ 295368 w 485508"/>
                              <a:gd name="connsiteY59" fmla="*/ 6442 h 181124"/>
                              <a:gd name="connsiteX60" fmla="*/ 226226 w 485508"/>
                              <a:gd name="connsiteY60" fmla="*/ 74774 h 181124"/>
                              <a:gd name="connsiteX61" fmla="*/ 223324 w 485508"/>
                              <a:gd name="connsiteY61" fmla="*/ 86520 h 181124"/>
                              <a:gd name="connsiteX62" fmla="*/ 220044 w 485508"/>
                              <a:gd name="connsiteY62" fmla="*/ 101804 h 181124"/>
                              <a:gd name="connsiteX63" fmla="*/ 216006 w 485508"/>
                              <a:gd name="connsiteY63" fmla="*/ 118729 h 181124"/>
                              <a:gd name="connsiteX64" fmla="*/ 210833 w 485508"/>
                              <a:gd name="connsiteY64" fmla="*/ 138180 h 181124"/>
                              <a:gd name="connsiteX65" fmla="*/ 205786 w 485508"/>
                              <a:gd name="connsiteY65" fmla="*/ 157253 h 181124"/>
                              <a:gd name="connsiteX66" fmla="*/ 204020 w 485508"/>
                              <a:gd name="connsiteY66" fmla="*/ 167736 h 181124"/>
                              <a:gd name="connsiteX67" fmla="*/ 206291 w 485508"/>
                              <a:gd name="connsiteY67" fmla="*/ 173672 h 181124"/>
                              <a:gd name="connsiteX68" fmla="*/ 211716 w 485508"/>
                              <a:gd name="connsiteY68" fmla="*/ 176325 h 181124"/>
                              <a:gd name="connsiteX69" fmla="*/ 221431 w 485508"/>
                              <a:gd name="connsiteY69" fmla="*/ 164957 h 181124"/>
                              <a:gd name="connsiteX70" fmla="*/ 237960 w 485508"/>
                              <a:gd name="connsiteY70" fmla="*/ 109129 h 181124"/>
                              <a:gd name="connsiteX71" fmla="*/ 244521 w 485508"/>
                              <a:gd name="connsiteY71" fmla="*/ 79195 h 181124"/>
                              <a:gd name="connsiteX72" fmla="*/ 240610 w 485508"/>
                              <a:gd name="connsiteY72" fmla="*/ 68964 h 181124"/>
                              <a:gd name="connsiteX73" fmla="*/ 232408 w 485508"/>
                              <a:gd name="connsiteY73" fmla="*/ 63785 h 181124"/>
                              <a:gd name="connsiteX74" fmla="*/ 226226 w 485508"/>
                              <a:gd name="connsiteY74" fmla="*/ 74774 h 181124"/>
                              <a:gd name="connsiteX75" fmla="*/ 240610 w 485508"/>
                              <a:gd name="connsiteY75" fmla="*/ 42439 h 181124"/>
                              <a:gd name="connsiteX76" fmla="*/ 252722 w 485508"/>
                              <a:gd name="connsiteY76" fmla="*/ 49007 h 181124"/>
                              <a:gd name="connsiteX77" fmla="*/ 257012 w 485508"/>
                              <a:gd name="connsiteY77" fmla="*/ 47239 h 181124"/>
                              <a:gd name="connsiteX78" fmla="*/ 259031 w 485508"/>
                              <a:gd name="connsiteY78" fmla="*/ 43197 h 181124"/>
                              <a:gd name="connsiteX79" fmla="*/ 253858 w 485508"/>
                              <a:gd name="connsiteY79" fmla="*/ 27788 h 181124"/>
                              <a:gd name="connsiteX80" fmla="*/ 244899 w 485508"/>
                              <a:gd name="connsiteY80" fmla="*/ 18567 h 181124"/>
                              <a:gd name="connsiteX81" fmla="*/ 237581 w 485508"/>
                              <a:gd name="connsiteY81" fmla="*/ 22609 h 181124"/>
                              <a:gd name="connsiteX82" fmla="*/ 233922 w 485508"/>
                              <a:gd name="connsiteY82" fmla="*/ 31198 h 181124"/>
                              <a:gd name="connsiteX83" fmla="*/ 240610 w 485508"/>
                              <a:gd name="connsiteY83" fmla="*/ 42439 h 181124"/>
                              <a:gd name="connsiteX84" fmla="*/ 196449 w 485508"/>
                              <a:gd name="connsiteY84" fmla="*/ 67953 h 181124"/>
                              <a:gd name="connsiteX85" fmla="*/ 187996 w 485508"/>
                              <a:gd name="connsiteY85" fmla="*/ 63659 h 181124"/>
                              <a:gd name="connsiteX86" fmla="*/ 164780 w 485508"/>
                              <a:gd name="connsiteY86" fmla="*/ 86268 h 181124"/>
                              <a:gd name="connsiteX87" fmla="*/ 120368 w 485508"/>
                              <a:gd name="connsiteY87" fmla="*/ 145506 h 181124"/>
                              <a:gd name="connsiteX88" fmla="*/ 139924 w 485508"/>
                              <a:gd name="connsiteY88" fmla="*/ 76416 h 181124"/>
                              <a:gd name="connsiteX89" fmla="*/ 148126 w 485508"/>
                              <a:gd name="connsiteY89" fmla="*/ 19830 h 181124"/>
                              <a:gd name="connsiteX90" fmla="*/ 143079 w 485508"/>
                              <a:gd name="connsiteY90" fmla="*/ 6821 h 181124"/>
                              <a:gd name="connsiteX91" fmla="*/ 134625 w 485508"/>
                              <a:gd name="connsiteY91" fmla="*/ 126 h 181124"/>
                              <a:gd name="connsiteX92" fmla="*/ 130209 w 485508"/>
                              <a:gd name="connsiteY92" fmla="*/ 1516 h 181124"/>
                              <a:gd name="connsiteX93" fmla="*/ 129200 w 485508"/>
                              <a:gd name="connsiteY93" fmla="*/ 6568 h 181124"/>
                              <a:gd name="connsiteX94" fmla="*/ 121882 w 485508"/>
                              <a:gd name="connsiteY94" fmla="*/ 71111 h 181124"/>
                              <a:gd name="connsiteX95" fmla="*/ 107120 w 485508"/>
                              <a:gd name="connsiteY95" fmla="*/ 133128 h 181124"/>
                              <a:gd name="connsiteX96" fmla="*/ 99802 w 485508"/>
                              <a:gd name="connsiteY96" fmla="*/ 162431 h 181124"/>
                              <a:gd name="connsiteX97" fmla="*/ 103839 w 485508"/>
                              <a:gd name="connsiteY97" fmla="*/ 171273 h 181124"/>
                              <a:gd name="connsiteX98" fmla="*/ 111284 w 485508"/>
                              <a:gd name="connsiteY98" fmla="*/ 176578 h 181124"/>
                              <a:gd name="connsiteX99" fmla="*/ 121630 w 485508"/>
                              <a:gd name="connsiteY99" fmla="*/ 168494 h 181124"/>
                              <a:gd name="connsiteX100" fmla="*/ 143962 w 485508"/>
                              <a:gd name="connsiteY100" fmla="*/ 139570 h 181124"/>
                              <a:gd name="connsiteX101" fmla="*/ 145728 w 485508"/>
                              <a:gd name="connsiteY101" fmla="*/ 143864 h 181124"/>
                              <a:gd name="connsiteX102" fmla="*/ 160995 w 485508"/>
                              <a:gd name="connsiteY102" fmla="*/ 166473 h 181124"/>
                              <a:gd name="connsiteX103" fmla="*/ 182318 w 485508"/>
                              <a:gd name="connsiteY103" fmla="*/ 176578 h 181124"/>
                              <a:gd name="connsiteX104" fmla="*/ 191276 w 485508"/>
                              <a:gd name="connsiteY104" fmla="*/ 170894 h 181124"/>
                              <a:gd name="connsiteX105" fmla="*/ 186356 w 485508"/>
                              <a:gd name="connsiteY105" fmla="*/ 165210 h 181124"/>
                              <a:gd name="connsiteX106" fmla="*/ 175631 w 485508"/>
                              <a:gd name="connsiteY106" fmla="*/ 158263 h 181124"/>
                              <a:gd name="connsiteX107" fmla="*/ 164907 w 485508"/>
                              <a:gd name="connsiteY107" fmla="*/ 147780 h 181124"/>
                              <a:gd name="connsiteX108" fmla="*/ 159986 w 485508"/>
                              <a:gd name="connsiteY108" fmla="*/ 132623 h 181124"/>
                              <a:gd name="connsiteX109" fmla="*/ 166168 w 485508"/>
                              <a:gd name="connsiteY109" fmla="*/ 114561 h 181124"/>
                              <a:gd name="connsiteX110" fmla="*/ 179921 w 485508"/>
                              <a:gd name="connsiteY110" fmla="*/ 97383 h 181124"/>
                              <a:gd name="connsiteX111" fmla="*/ 200108 w 485508"/>
                              <a:gd name="connsiteY111" fmla="*/ 76037 h 181124"/>
                              <a:gd name="connsiteX112" fmla="*/ 196449 w 485508"/>
                              <a:gd name="connsiteY112" fmla="*/ 67953 h 181124"/>
                              <a:gd name="connsiteX113" fmla="*/ 39239 w 485508"/>
                              <a:gd name="connsiteY113" fmla="*/ 76668 h 181124"/>
                              <a:gd name="connsiteX114" fmla="*/ 20314 w 485508"/>
                              <a:gd name="connsiteY114" fmla="*/ 101804 h 181124"/>
                              <a:gd name="connsiteX115" fmla="*/ 26875 w 485508"/>
                              <a:gd name="connsiteY115" fmla="*/ 115192 h 181124"/>
                              <a:gd name="connsiteX116" fmla="*/ 41258 w 485508"/>
                              <a:gd name="connsiteY116" fmla="*/ 126307 h 181124"/>
                              <a:gd name="connsiteX117" fmla="*/ 55642 w 485508"/>
                              <a:gd name="connsiteY117" fmla="*/ 136664 h 181124"/>
                              <a:gd name="connsiteX118" fmla="*/ 62203 w 485508"/>
                              <a:gd name="connsiteY118" fmla="*/ 147527 h 181124"/>
                              <a:gd name="connsiteX119" fmla="*/ 56273 w 485508"/>
                              <a:gd name="connsiteY119" fmla="*/ 155737 h 181124"/>
                              <a:gd name="connsiteX120" fmla="*/ 37094 w 485508"/>
                              <a:gd name="connsiteY120" fmla="*/ 158768 h 181124"/>
                              <a:gd name="connsiteX121" fmla="*/ 11608 w 485508"/>
                              <a:gd name="connsiteY121" fmla="*/ 149927 h 181124"/>
                              <a:gd name="connsiteX122" fmla="*/ 5299 w 485508"/>
                              <a:gd name="connsiteY122" fmla="*/ 147022 h 181124"/>
                              <a:gd name="connsiteX123" fmla="*/ 1514 w 485508"/>
                              <a:gd name="connsiteY123" fmla="*/ 148790 h 181124"/>
                              <a:gd name="connsiteX124" fmla="*/ 0 w 485508"/>
                              <a:gd name="connsiteY124" fmla="*/ 153463 h 181124"/>
                              <a:gd name="connsiteX125" fmla="*/ 12617 w 485508"/>
                              <a:gd name="connsiteY125" fmla="*/ 168494 h 181124"/>
                              <a:gd name="connsiteX126" fmla="*/ 41637 w 485508"/>
                              <a:gd name="connsiteY126" fmla="*/ 176451 h 181124"/>
                              <a:gd name="connsiteX127" fmla="*/ 70530 w 485508"/>
                              <a:gd name="connsiteY127" fmla="*/ 167989 h 181124"/>
                              <a:gd name="connsiteX128" fmla="*/ 82895 w 485508"/>
                              <a:gd name="connsiteY128" fmla="*/ 150432 h 181124"/>
                              <a:gd name="connsiteX129" fmla="*/ 76460 w 485508"/>
                              <a:gd name="connsiteY129" fmla="*/ 133633 h 181124"/>
                              <a:gd name="connsiteX130" fmla="*/ 62076 w 485508"/>
                              <a:gd name="connsiteY130" fmla="*/ 120750 h 181124"/>
                              <a:gd name="connsiteX131" fmla="*/ 41132 w 485508"/>
                              <a:gd name="connsiteY131" fmla="*/ 102814 h 181124"/>
                              <a:gd name="connsiteX132" fmla="*/ 52866 w 485508"/>
                              <a:gd name="connsiteY132" fmla="*/ 89426 h 181124"/>
                              <a:gd name="connsiteX133" fmla="*/ 70025 w 485508"/>
                              <a:gd name="connsiteY133" fmla="*/ 83110 h 181124"/>
                              <a:gd name="connsiteX134" fmla="*/ 80750 w 485508"/>
                              <a:gd name="connsiteY134" fmla="*/ 87152 h 181124"/>
                              <a:gd name="connsiteX135" fmla="*/ 88446 w 485508"/>
                              <a:gd name="connsiteY135" fmla="*/ 91194 h 181124"/>
                              <a:gd name="connsiteX136" fmla="*/ 92105 w 485508"/>
                              <a:gd name="connsiteY136" fmla="*/ 87278 h 181124"/>
                              <a:gd name="connsiteX137" fmla="*/ 85292 w 485508"/>
                              <a:gd name="connsiteY137" fmla="*/ 72374 h 181124"/>
                              <a:gd name="connsiteX138" fmla="*/ 70782 w 485508"/>
                              <a:gd name="connsiteY138" fmla="*/ 63911 h 181124"/>
                              <a:gd name="connsiteX139" fmla="*/ 39239 w 485508"/>
                              <a:gd name="connsiteY139" fmla="*/ 76668 h 181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485508" h="181124">
                                <a:moveTo>
                                  <a:pt x="482985" y="178851"/>
                                </a:moveTo>
                                <a:cubicBezTo>
                                  <a:pt x="484626" y="177335"/>
                                  <a:pt x="485509" y="175946"/>
                                  <a:pt x="485509" y="174809"/>
                                </a:cubicBezTo>
                                <a:cubicBezTo>
                                  <a:pt x="485509" y="171020"/>
                                  <a:pt x="483616" y="165463"/>
                                  <a:pt x="479957" y="158010"/>
                                </a:cubicBezTo>
                                <a:cubicBezTo>
                                  <a:pt x="476298" y="150558"/>
                                  <a:pt x="473018" y="146895"/>
                                  <a:pt x="470242" y="146895"/>
                                </a:cubicBezTo>
                                <a:cubicBezTo>
                                  <a:pt x="467466" y="146895"/>
                                  <a:pt x="464691" y="148537"/>
                                  <a:pt x="462041" y="151821"/>
                                </a:cubicBezTo>
                                <a:cubicBezTo>
                                  <a:pt x="459391" y="155105"/>
                                  <a:pt x="458003" y="158389"/>
                                  <a:pt x="458003" y="161547"/>
                                </a:cubicBezTo>
                                <a:cubicBezTo>
                                  <a:pt x="458003" y="164831"/>
                                  <a:pt x="460401" y="168873"/>
                                  <a:pt x="465321" y="173799"/>
                                </a:cubicBezTo>
                                <a:cubicBezTo>
                                  <a:pt x="470116" y="178725"/>
                                  <a:pt x="474532" y="181125"/>
                                  <a:pt x="478317" y="181125"/>
                                </a:cubicBezTo>
                                <a:cubicBezTo>
                                  <a:pt x="479705" y="181125"/>
                                  <a:pt x="481345" y="180367"/>
                                  <a:pt x="482985" y="178851"/>
                                </a:cubicBezTo>
                                <a:close/>
                                <a:moveTo>
                                  <a:pt x="392268" y="76668"/>
                                </a:moveTo>
                                <a:cubicBezTo>
                                  <a:pt x="379651" y="85384"/>
                                  <a:pt x="373342" y="93720"/>
                                  <a:pt x="373342" y="101804"/>
                                </a:cubicBezTo>
                                <a:cubicBezTo>
                                  <a:pt x="373342" y="106351"/>
                                  <a:pt x="375487" y="110771"/>
                                  <a:pt x="379903" y="115192"/>
                                </a:cubicBezTo>
                                <a:cubicBezTo>
                                  <a:pt x="384319" y="119613"/>
                                  <a:pt x="389114" y="123276"/>
                                  <a:pt x="394287" y="126307"/>
                                </a:cubicBezTo>
                                <a:cubicBezTo>
                                  <a:pt x="399460" y="129339"/>
                                  <a:pt x="404254" y="132749"/>
                                  <a:pt x="408670" y="136664"/>
                                </a:cubicBezTo>
                                <a:cubicBezTo>
                                  <a:pt x="413086" y="140580"/>
                                  <a:pt x="415231" y="144117"/>
                                  <a:pt x="415231" y="147527"/>
                                </a:cubicBezTo>
                                <a:cubicBezTo>
                                  <a:pt x="415231" y="150937"/>
                                  <a:pt x="413212" y="153716"/>
                                  <a:pt x="409301" y="155737"/>
                                </a:cubicBezTo>
                                <a:cubicBezTo>
                                  <a:pt x="405390" y="157758"/>
                                  <a:pt x="398955" y="158768"/>
                                  <a:pt x="390123" y="158768"/>
                                </a:cubicBezTo>
                                <a:cubicBezTo>
                                  <a:pt x="381291" y="158768"/>
                                  <a:pt x="372711" y="155863"/>
                                  <a:pt x="364636" y="149927"/>
                                </a:cubicBezTo>
                                <a:cubicBezTo>
                                  <a:pt x="361861" y="147906"/>
                                  <a:pt x="359842" y="147022"/>
                                  <a:pt x="358328" y="147022"/>
                                </a:cubicBezTo>
                                <a:cubicBezTo>
                                  <a:pt x="356814" y="147022"/>
                                  <a:pt x="355552" y="147527"/>
                                  <a:pt x="354543" y="148790"/>
                                </a:cubicBezTo>
                                <a:cubicBezTo>
                                  <a:pt x="353533" y="149927"/>
                                  <a:pt x="353029" y="151442"/>
                                  <a:pt x="353029" y="153463"/>
                                </a:cubicBezTo>
                                <a:cubicBezTo>
                                  <a:pt x="353029" y="158137"/>
                                  <a:pt x="357192" y="163189"/>
                                  <a:pt x="365646" y="168494"/>
                                </a:cubicBezTo>
                                <a:cubicBezTo>
                                  <a:pt x="374099" y="173799"/>
                                  <a:pt x="383688" y="176451"/>
                                  <a:pt x="394665" y="176451"/>
                                </a:cubicBezTo>
                                <a:cubicBezTo>
                                  <a:pt x="405642" y="176451"/>
                                  <a:pt x="415231" y="173672"/>
                                  <a:pt x="423559" y="167989"/>
                                </a:cubicBezTo>
                                <a:cubicBezTo>
                                  <a:pt x="431760" y="162305"/>
                                  <a:pt x="435923" y="156495"/>
                                  <a:pt x="435923" y="150432"/>
                                </a:cubicBezTo>
                                <a:cubicBezTo>
                                  <a:pt x="435923" y="144496"/>
                                  <a:pt x="433778" y="138812"/>
                                  <a:pt x="429489" y="133633"/>
                                </a:cubicBezTo>
                                <a:cubicBezTo>
                                  <a:pt x="425199" y="128455"/>
                                  <a:pt x="420404" y="124160"/>
                                  <a:pt x="415105" y="120750"/>
                                </a:cubicBezTo>
                                <a:cubicBezTo>
                                  <a:pt x="401226" y="112287"/>
                                  <a:pt x="394161" y="106224"/>
                                  <a:pt x="394161" y="102814"/>
                                </a:cubicBezTo>
                                <a:cubicBezTo>
                                  <a:pt x="394161" y="98141"/>
                                  <a:pt x="398072" y="93594"/>
                                  <a:pt x="405895" y="89426"/>
                                </a:cubicBezTo>
                                <a:cubicBezTo>
                                  <a:pt x="413717" y="85131"/>
                                  <a:pt x="419395" y="83110"/>
                                  <a:pt x="423054" y="83110"/>
                                </a:cubicBezTo>
                                <a:cubicBezTo>
                                  <a:pt x="426713" y="83110"/>
                                  <a:pt x="430246" y="84500"/>
                                  <a:pt x="433778" y="87152"/>
                                </a:cubicBezTo>
                                <a:cubicBezTo>
                                  <a:pt x="437311" y="89804"/>
                                  <a:pt x="439835" y="91194"/>
                                  <a:pt x="441475" y="91194"/>
                                </a:cubicBezTo>
                                <a:cubicBezTo>
                                  <a:pt x="443872" y="91194"/>
                                  <a:pt x="445134" y="89931"/>
                                  <a:pt x="445134" y="87278"/>
                                </a:cubicBezTo>
                                <a:cubicBezTo>
                                  <a:pt x="445134" y="82984"/>
                                  <a:pt x="442863" y="78058"/>
                                  <a:pt x="438321" y="72374"/>
                                </a:cubicBezTo>
                                <a:cubicBezTo>
                                  <a:pt x="433778" y="66690"/>
                                  <a:pt x="428984" y="63911"/>
                                  <a:pt x="423811" y="63911"/>
                                </a:cubicBezTo>
                                <a:cubicBezTo>
                                  <a:pt x="415357" y="63659"/>
                                  <a:pt x="404885" y="67953"/>
                                  <a:pt x="392268" y="76668"/>
                                </a:cubicBezTo>
                                <a:close/>
                                <a:moveTo>
                                  <a:pt x="347856" y="6442"/>
                                </a:moveTo>
                                <a:cubicBezTo>
                                  <a:pt x="344197" y="2147"/>
                                  <a:pt x="341295" y="0"/>
                                  <a:pt x="339402" y="0"/>
                                </a:cubicBezTo>
                                <a:cubicBezTo>
                                  <a:pt x="337383" y="0"/>
                                  <a:pt x="336122" y="505"/>
                                  <a:pt x="335491" y="1389"/>
                                </a:cubicBezTo>
                                <a:cubicBezTo>
                                  <a:pt x="334860" y="2274"/>
                                  <a:pt x="334607" y="3789"/>
                                  <a:pt x="334607" y="5936"/>
                                </a:cubicBezTo>
                                <a:cubicBezTo>
                                  <a:pt x="334607" y="25767"/>
                                  <a:pt x="332463" y="48123"/>
                                  <a:pt x="328046" y="72879"/>
                                </a:cubicBezTo>
                                <a:cubicBezTo>
                                  <a:pt x="323630" y="97635"/>
                                  <a:pt x="319215" y="118603"/>
                                  <a:pt x="314925" y="135528"/>
                                </a:cubicBezTo>
                                <a:cubicBezTo>
                                  <a:pt x="310509" y="152453"/>
                                  <a:pt x="308364" y="161926"/>
                                  <a:pt x="308364" y="163694"/>
                                </a:cubicBezTo>
                                <a:cubicBezTo>
                                  <a:pt x="308364" y="165463"/>
                                  <a:pt x="309752" y="168115"/>
                                  <a:pt x="312527" y="171399"/>
                                </a:cubicBezTo>
                                <a:cubicBezTo>
                                  <a:pt x="315303" y="174683"/>
                                  <a:pt x="317827" y="176451"/>
                                  <a:pt x="319845" y="176451"/>
                                </a:cubicBezTo>
                                <a:cubicBezTo>
                                  <a:pt x="322873" y="176451"/>
                                  <a:pt x="328173" y="161042"/>
                                  <a:pt x="335743" y="130097"/>
                                </a:cubicBezTo>
                                <a:cubicBezTo>
                                  <a:pt x="347603" y="84626"/>
                                  <a:pt x="353407" y="47618"/>
                                  <a:pt x="353407" y="19199"/>
                                </a:cubicBezTo>
                                <a:cubicBezTo>
                                  <a:pt x="353407" y="14904"/>
                                  <a:pt x="351641" y="10736"/>
                                  <a:pt x="347856" y="6442"/>
                                </a:cubicBezTo>
                                <a:close/>
                                <a:moveTo>
                                  <a:pt x="295368" y="6442"/>
                                </a:moveTo>
                                <a:cubicBezTo>
                                  <a:pt x="291709" y="2147"/>
                                  <a:pt x="288807" y="0"/>
                                  <a:pt x="286915" y="0"/>
                                </a:cubicBezTo>
                                <a:cubicBezTo>
                                  <a:pt x="284896" y="0"/>
                                  <a:pt x="283634" y="505"/>
                                  <a:pt x="283003" y="1389"/>
                                </a:cubicBezTo>
                                <a:cubicBezTo>
                                  <a:pt x="282372" y="2274"/>
                                  <a:pt x="282120" y="3789"/>
                                  <a:pt x="282120" y="5936"/>
                                </a:cubicBezTo>
                                <a:cubicBezTo>
                                  <a:pt x="282120" y="25767"/>
                                  <a:pt x="279975" y="48123"/>
                                  <a:pt x="275559" y="72879"/>
                                </a:cubicBezTo>
                                <a:cubicBezTo>
                                  <a:pt x="271143" y="97635"/>
                                  <a:pt x="266727" y="118603"/>
                                  <a:pt x="262437" y="135528"/>
                                </a:cubicBezTo>
                                <a:cubicBezTo>
                                  <a:pt x="258021" y="152453"/>
                                  <a:pt x="255876" y="161926"/>
                                  <a:pt x="255876" y="163694"/>
                                </a:cubicBezTo>
                                <a:cubicBezTo>
                                  <a:pt x="255876" y="165463"/>
                                  <a:pt x="257264" y="168115"/>
                                  <a:pt x="260040" y="171399"/>
                                </a:cubicBezTo>
                                <a:cubicBezTo>
                                  <a:pt x="262816" y="174683"/>
                                  <a:pt x="265339" y="176451"/>
                                  <a:pt x="267358" y="176451"/>
                                </a:cubicBezTo>
                                <a:cubicBezTo>
                                  <a:pt x="270386" y="176451"/>
                                  <a:pt x="275685" y="161042"/>
                                  <a:pt x="283256" y="130097"/>
                                </a:cubicBezTo>
                                <a:cubicBezTo>
                                  <a:pt x="295116" y="84626"/>
                                  <a:pt x="300920" y="47618"/>
                                  <a:pt x="300920" y="19199"/>
                                </a:cubicBezTo>
                                <a:cubicBezTo>
                                  <a:pt x="301046" y="14904"/>
                                  <a:pt x="299153" y="10736"/>
                                  <a:pt x="295368" y="6442"/>
                                </a:cubicBezTo>
                                <a:close/>
                                <a:moveTo>
                                  <a:pt x="226226" y="74774"/>
                                </a:moveTo>
                                <a:cubicBezTo>
                                  <a:pt x="225217" y="78689"/>
                                  <a:pt x="224207" y="82605"/>
                                  <a:pt x="223324" y="86520"/>
                                </a:cubicBezTo>
                                <a:cubicBezTo>
                                  <a:pt x="222441" y="90436"/>
                                  <a:pt x="221431" y="95488"/>
                                  <a:pt x="220044" y="101804"/>
                                </a:cubicBezTo>
                                <a:cubicBezTo>
                                  <a:pt x="218656" y="108119"/>
                                  <a:pt x="217394" y="113803"/>
                                  <a:pt x="216006" y="118729"/>
                                </a:cubicBezTo>
                                <a:cubicBezTo>
                                  <a:pt x="214744" y="123781"/>
                                  <a:pt x="212978" y="130223"/>
                                  <a:pt x="210833" y="138180"/>
                                </a:cubicBezTo>
                                <a:cubicBezTo>
                                  <a:pt x="208688" y="146137"/>
                                  <a:pt x="206922" y="152453"/>
                                  <a:pt x="205786" y="157253"/>
                                </a:cubicBezTo>
                                <a:cubicBezTo>
                                  <a:pt x="204651" y="162052"/>
                                  <a:pt x="204020" y="165463"/>
                                  <a:pt x="204020" y="167736"/>
                                </a:cubicBezTo>
                                <a:cubicBezTo>
                                  <a:pt x="204020" y="169883"/>
                                  <a:pt x="204777" y="171904"/>
                                  <a:pt x="206291" y="173672"/>
                                </a:cubicBezTo>
                                <a:cubicBezTo>
                                  <a:pt x="207805" y="175441"/>
                                  <a:pt x="209571" y="176325"/>
                                  <a:pt x="211716" y="176325"/>
                                </a:cubicBezTo>
                                <a:cubicBezTo>
                                  <a:pt x="215628" y="176325"/>
                                  <a:pt x="218908" y="172536"/>
                                  <a:pt x="221431" y="164957"/>
                                </a:cubicBezTo>
                                <a:cubicBezTo>
                                  <a:pt x="228118" y="144369"/>
                                  <a:pt x="233670" y="125676"/>
                                  <a:pt x="237960" y="109129"/>
                                </a:cubicBezTo>
                                <a:cubicBezTo>
                                  <a:pt x="242376" y="92583"/>
                                  <a:pt x="244521" y="82605"/>
                                  <a:pt x="244521" y="79195"/>
                                </a:cubicBezTo>
                                <a:cubicBezTo>
                                  <a:pt x="244521" y="75911"/>
                                  <a:pt x="243259" y="72500"/>
                                  <a:pt x="240610" y="68964"/>
                                </a:cubicBezTo>
                                <a:cubicBezTo>
                                  <a:pt x="238086" y="65427"/>
                                  <a:pt x="235310" y="63785"/>
                                  <a:pt x="232408" y="63785"/>
                                </a:cubicBezTo>
                                <a:cubicBezTo>
                                  <a:pt x="230516" y="63659"/>
                                  <a:pt x="228371" y="67322"/>
                                  <a:pt x="226226" y="74774"/>
                                </a:cubicBezTo>
                                <a:close/>
                                <a:moveTo>
                                  <a:pt x="240610" y="42439"/>
                                </a:moveTo>
                                <a:cubicBezTo>
                                  <a:pt x="245026" y="46860"/>
                                  <a:pt x="249063" y="49007"/>
                                  <a:pt x="252722" y="49007"/>
                                </a:cubicBezTo>
                                <a:cubicBezTo>
                                  <a:pt x="254236" y="49007"/>
                                  <a:pt x="255624" y="48376"/>
                                  <a:pt x="257012" y="47239"/>
                                </a:cubicBezTo>
                                <a:cubicBezTo>
                                  <a:pt x="258400" y="45976"/>
                                  <a:pt x="259031" y="44713"/>
                                  <a:pt x="259031" y="43197"/>
                                </a:cubicBezTo>
                                <a:cubicBezTo>
                                  <a:pt x="259031" y="39155"/>
                                  <a:pt x="257264" y="33977"/>
                                  <a:pt x="253858" y="27788"/>
                                </a:cubicBezTo>
                                <a:cubicBezTo>
                                  <a:pt x="250451" y="21725"/>
                                  <a:pt x="247423" y="18567"/>
                                  <a:pt x="244899" y="18567"/>
                                </a:cubicBezTo>
                                <a:cubicBezTo>
                                  <a:pt x="242376" y="18567"/>
                                  <a:pt x="239979" y="19957"/>
                                  <a:pt x="237581" y="22609"/>
                                </a:cubicBezTo>
                                <a:cubicBezTo>
                                  <a:pt x="235184" y="25388"/>
                                  <a:pt x="233922" y="28166"/>
                                  <a:pt x="233922" y="31198"/>
                                </a:cubicBezTo>
                                <a:cubicBezTo>
                                  <a:pt x="233922" y="34356"/>
                                  <a:pt x="236193" y="38018"/>
                                  <a:pt x="240610" y="42439"/>
                                </a:cubicBezTo>
                                <a:close/>
                                <a:moveTo>
                                  <a:pt x="196449" y="67953"/>
                                </a:moveTo>
                                <a:cubicBezTo>
                                  <a:pt x="193674" y="65048"/>
                                  <a:pt x="190898" y="63659"/>
                                  <a:pt x="187996" y="63659"/>
                                </a:cubicBezTo>
                                <a:cubicBezTo>
                                  <a:pt x="185094" y="63659"/>
                                  <a:pt x="177271" y="71237"/>
                                  <a:pt x="164780" y="86268"/>
                                </a:cubicBezTo>
                                <a:cubicBezTo>
                                  <a:pt x="152289" y="101298"/>
                                  <a:pt x="137527" y="121129"/>
                                  <a:pt x="120368" y="145506"/>
                                </a:cubicBezTo>
                                <a:cubicBezTo>
                                  <a:pt x="127938" y="123655"/>
                                  <a:pt x="134499" y="100667"/>
                                  <a:pt x="139924" y="76416"/>
                                </a:cubicBezTo>
                                <a:cubicBezTo>
                                  <a:pt x="145350" y="52165"/>
                                  <a:pt x="148126" y="33345"/>
                                  <a:pt x="148126" y="19830"/>
                                </a:cubicBezTo>
                                <a:cubicBezTo>
                                  <a:pt x="148126" y="15536"/>
                                  <a:pt x="146485" y="11241"/>
                                  <a:pt x="143079" y="6821"/>
                                </a:cubicBezTo>
                                <a:cubicBezTo>
                                  <a:pt x="139798" y="2400"/>
                                  <a:pt x="136896" y="126"/>
                                  <a:pt x="134625" y="126"/>
                                </a:cubicBezTo>
                                <a:cubicBezTo>
                                  <a:pt x="132354" y="126"/>
                                  <a:pt x="130840" y="632"/>
                                  <a:pt x="130209" y="1516"/>
                                </a:cubicBezTo>
                                <a:cubicBezTo>
                                  <a:pt x="129578" y="2400"/>
                                  <a:pt x="129200" y="4042"/>
                                  <a:pt x="129200" y="6568"/>
                                </a:cubicBezTo>
                                <a:cubicBezTo>
                                  <a:pt x="129200" y="25514"/>
                                  <a:pt x="126676" y="46986"/>
                                  <a:pt x="121882" y="71111"/>
                                </a:cubicBezTo>
                                <a:cubicBezTo>
                                  <a:pt x="116961" y="95236"/>
                                  <a:pt x="112041" y="115824"/>
                                  <a:pt x="107120" y="133128"/>
                                </a:cubicBezTo>
                                <a:cubicBezTo>
                                  <a:pt x="102199" y="150306"/>
                                  <a:pt x="99802" y="160158"/>
                                  <a:pt x="99802" y="162431"/>
                                </a:cubicBezTo>
                                <a:cubicBezTo>
                                  <a:pt x="99802" y="164831"/>
                                  <a:pt x="101190" y="167736"/>
                                  <a:pt x="103839" y="171273"/>
                                </a:cubicBezTo>
                                <a:cubicBezTo>
                                  <a:pt x="106615" y="174809"/>
                                  <a:pt x="109012" y="176578"/>
                                  <a:pt x="111284" y="176578"/>
                                </a:cubicBezTo>
                                <a:cubicBezTo>
                                  <a:pt x="113555" y="176578"/>
                                  <a:pt x="116961" y="173925"/>
                                  <a:pt x="121630" y="168494"/>
                                </a:cubicBezTo>
                                <a:cubicBezTo>
                                  <a:pt x="126298" y="163063"/>
                                  <a:pt x="133742" y="153463"/>
                                  <a:pt x="143962" y="139570"/>
                                </a:cubicBezTo>
                                <a:cubicBezTo>
                                  <a:pt x="144467" y="140959"/>
                                  <a:pt x="144971" y="142348"/>
                                  <a:pt x="145728" y="143864"/>
                                </a:cubicBezTo>
                                <a:cubicBezTo>
                                  <a:pt x="147747" y="152200"/>
                                  <a:pt x="152794" y="159779"/>
                                  <a:pt x="160995" y="166473"/>
                                </a:cubicBezTo>
                                <a:cubicBezTo>
                                  <a:pt x="169196" y="173167"/>
                                  <a:pt x="176388" y="176578"/>
                                  <a:pt x="182318" y="176578"/>
                                </a:cubicBezTo>
                                <a:cubicBezTo>
                                  <a:pt x="188248" y="176578"/>
                                  <a:pt x="191276" y="174683"/>
                                  <a:pt x="191276" y="170894"/>
                                </a:cubicBezTo>
                                <a:cubicBezTo>
                                  <a:pt x="191276" y="169378"/>
                                  <a:pt x="189636" y="167483"/>
                                  <a:pt x="186356" y="165210"/>
                                </a:cubicBezTo>
                                <a:cubicBezTo>
                                  <a:pt x="183075" y="162936"/>
                                  <a:pt x="179542" y="160663"/>
                                  <a:pt x="175631" y="158263"/>
                                </a:cubicBezTo>
                                <a:cubicBezTo>
                                  <a:pt x="171720" y="155863"/>
                                  <a:pt x="168187" y="152453"/>
                                  <a:pt x="164907" y="147780"/>
                                </a:cubicBezTo>
                                <a:cubicBezTo>
                                  <a:pt x="161626" y="143106"/>
                                  <a:pt x="159986" y="138054"/>
                                  <a:pt x="159986" y="132623"/>
                                </a:cubicBezTo>
                                <a:cubicBezTo>
                                  <a:pt x="159986" y="127191"/>
                                  <a:pt x="162005" y="121129"/>
                                  <a:pt x="166168" y="114561"/>
                                </a:cubicBezTo>
                                <a:cubicBezTo>
                                  <a:pt x="170332" y="107993"/>
                                  <a:pt x="174874" y="102309"/>
                                  <a:pt x="179921" y="97383"/>
                                </a:cubicBezTo>
                                <a:cubicBezTo>
                                  <a:pt x="193421" y="84500"/>
                                  <a:pt x="200108" y="77426"/>
                                  <a:pt x="200108" y="76037"/>
                                </a:cubicBezTo>
                                <a:cubicBezTo>
                                  <a:pt x="200487" y="73511"/>
                                  <a:pt x="199225" y="70858"/>
                                  <a:pt x="196449" y="67953"/>
                                </a:cubicBezTo>
                                <a:close/>
                                <a:moveTo>
                                  <a:pt x="39239" y="76668"/>
                                </a:moveTo>
                                <a:cubicBezTo>
                                  <a:pt x="26622" y="85384"/>
                                  <a:pt x="20314" y="93720"/>
                                  <a:pt x="20314" y="101804"/>
                                </a:cubicBezTo>
                                <a:cubicBezTo>
                                  <a:pt x="20314" y="106351"/>
                                  <a:pt x="22459" y="110771"/>
                                  <a:pt x="26875" y="115192"/>
                                </a:cubicBezTo>
                                <a:cubicBezTo>
                                  <a:pt x="31291" y="119613"/>
                                  <a:pt x="36085" y="123276"/>
                                  <a:pt x="41258" y="126307"/>
                                </a:cubicBezTo>
                                <a:cubicBezTo>
                                  <a:pt x="46431" y="129339"/>
                                  <a:pt x="51226" y="132749"/>
                                  <a:pt x="55642" y="136664"/>
                                </a:cubicBezTo>
                                <a:cubicBezTo>
                                  <a:pt x="60058" y="140580"/>
                                  <a:pt x="62203" y="144117"/>
                                  <a:pt x="62203" y="147527"/>
                                </a:cubicBezTo>
                                <a:cubicBezTo>
                                  <a:pt x="62203" y="150937"/>
                                  <a:pt x="60184" y="153716"/>
                                  <a:pt x="56273" y="155737"/>
                                </a:cubicBezTo>
                                <a:cubicBezTo>
                                  <a:pt x="52361" y="157758"/>
                                  <a:pt x="45927" y="158768"/>
                                  <a:pt x="37094" y="158768"/>
                                </a:cubicBezTo>
                                <a:cubicBezTo>
                                  <a:pt x="28262" y="158768"/>
                                  <a:pt x="19683" y="155863"/>
                                  <a:pt x="11608" y="149927"/>
                                </a:cubicBezTo>
                                <a:cubicBezTo>
                                  <a:pt x="8832" y="147906"/>
                                  <a:pt x="6813" y="147022"/>
                                  <a:pt x="5299" y="147022"/>
                                </a:cubicBezTo>
                                <a:cubicBezTo>
                                  <a:pt x="3785" y="147022"/>
                                  <a:pt x="2523" y="147527"/>
                                  <a:pt x="1514" y="148790"/>
                                </a:cubicBezTo>
                                <a:cubicBezTo>
                                  <a:pt x="505" y="149927"/>
                                  <a:pt x="0" y="151442"/>
                                  <a:pt x="0" y="153463"/>
                                </a:cubicBezTo>
                                <a:cubicBezTo>
                                  <a:pt x="0" y="158137"/>
                                  <a:pt x="4164" y="163189"/>
                                  <a:pt x="12617" y="168494"/>
                                </a:cubicBezTo>
                                <a:cubicBezTo>
                                  <a:pt x="21071" y="173799"/>
                                  <a:pt x="30660" y="176451"/>
                                  <a:pt x="41637" y="176451"/>
                                </a:cubicBezTo>
                                <a:cubicBezTo>
                                  <a:pt x="52614" y="176451"/>
                                  <a:pt x="62203" y="173672"/>
                                  <a:pt x="70530" y="167989"/>
                                </a:cubicBezTo>
                                <a:cubicBezTo>
                                  <a:pt x="78731" y="162305"/>
                                  <a:pt x="82895" y="156495"/>
                                  <a:pt x="82895" y="150432"/>
                                </a:cubicBezTo>
                                <a:cubicBezTo>
                                  <a:pt x="82895" y="144496"/>
                                  <a:pt x="80750" y="138812"/>
                                  <a:pt x="76460" y="133633"/>
                                </a:cubicBezTo>
                                <a:cubicBezTo>
                                  <a:pt x="72170" y="128455"/>
                                  <a:pt x="67376" y="124160"/>
                                  <a:pt x="62076" y="120750"/>
                                </a:cubicBezTo>
                                <a:cubicBezTo>
                                  <a:pt x="48198" y="112287"/>
                                  <a:pt x="41132" y="106224"/>
                                  <a:pt x="41132" y="102814"/>
                                </a:cubicBezTo>
                                <a:cubicBezTo>
                                  <a:pt x="41132" y="98141"/>
                                  <a:pt x="45043" y="93594"/>
                                  <a:pt x="52866" y="89426"/>
                                </a:cubicBezTo>
                                <a:cubicBezTo>
                                  <a:pt x="60689" y="85131"/>
                                  <a:pt x="66366" y="83110"/>
                                  <a:pt x="70025" y="83110"/>
                                </a:cubicBezTo>
                                <a:cubicBezTo>
                                  <a:pt x="73684" y="83110"/>
                                  <a:pt x="77217" y="84500"/>
                                  <a:pt x="80750" y="87152"/>
                                </a:cubicBezTo>
                                <a:cubicBezTo>
                                  <a:pt x="84283" y="89804"/>
                                  <a:pt x="86806" y="91194"/>
                                  <a:pt x="88446" y="91194"/>
                                </a:cubicBezTo>
                                <a:cubicBezTo>
                                  <a:pt x="90844" y="91194"/>
                                  <a:pt x="92105" y="89931"/>
                                  <a:pt x="92105" y="87278"/>
                                </a:cubicBezTo>
                                <a:cubicBezTo>
                                  <a:pt x="92105" y="82984"/>
                                  <a:pt x="89834" y="78058"/>
                                  <a:pt x="85292" y="72374"/>
                                </a:cubicBezTo>
                                <a:cubicBezTo>
                                  <a:pt x="80750" y="66690"/>
                                  <a:pt x="75955" y="63911"/>
                                  <a:pt x="70782" y="63911"/>
                                </a:cubicBezTo>
                                <a:cubicBezTo>
                                  <a:pt x="62455" y="63659"/>
                                  <a:pt x="51983" y="67953"/>
                                  <a:pt x="39239" y="766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Your"/>
                        <wps:cNvSpPr/>
                        <wps:spPr>
                          <a:xfrm>
                            <a:off x="1310167" y="402541"/>
                            <a:ext cx="393151" cy="160789"/>
                          </a:xfrm>
                          <a:custGeom>
                            <a:avLst/>
                            <a:gdLst>
                              <a:gd name="connsiteX0" fmla="*/ 318962 w 393151"/>
                              <a:gd name="connsiteY0" fmla="*/ 130096 h 160789"/>
                              <a:gd name="connsiteX1" fmla="*/ 315051 w 393151"/>
                              <a:gd name="connsiteY1" fmla="*/ 146769 h 160789"/>
                              <a:gd name="connsiteX2" fmla="*/ 317448 w 393151"/>
                              <a:gd name="connsiteY2" fmla="*/ 155358 h 160789"/>
                              <a:gd name="connsiteX3" fmla="*/ 323757 w 393151"/>
                              <a:gd name="connsiteY3" fmla="*/ 159779 h 160789"/>
                              <a:gd name="connsiteX4" fmla="*/ 332210 w 393151"/>
                              <a:gd name="connsiteY4" fmla="*/ 150685 h 160789"/>
                              <a:gd name="connsiteX5" fmla="*/ 335869 w 393151"/>
                              <a:gd name="connsiteY5" fmla="*/ 140454 h 160789"/>
                              <a:gd name="connsiteX6" fmla="*/ 340538 w 393151"/>
                              <a:gd name="connsiteY6" fmla="*/ 125928 h 160789"/>
                              <a:gd name="connsiteX7" fmla="*/ 348865 w 393151"/>
                              <a:gd name="connsiteY7" fmla="*/ 102940 h 160789"/>
                              <a:gd name="connsiteX8" fmla="*/ 362365 w 393151"/>
                              <a:gd name="connsiteY8" fmla="*/ 78563 h 160789"/>
                              <a:gd name="connsiteX9" fmla="*/ 382679 w 393151"/>
                              <a:gd name="connsiteY9" fmla="*/ 62522 h 160789"/>
                              <a:gd name="connsiteX10" fmla="*/ 390628 w 393151"/>
                              <a:gd name="connsiteY10" fmla="*/ 57343 h 160789"/>
                              <a:gd name="connsiteX11" fmla="*/ 393151 w 393151"/>
                              <a:gd name="connsiteY11" fmla="*/ 52291 h 160789"/>
                              <a:gd name="connsiteX12" fmla="*/ 382048 w 393151"/>
                              <a:gd name="connsiteY12" fmla="*/ 46860 h 160789"/>
                              <a:gd name="connsiteX13" fmla="*/ 344575 w 393151"/>
                              <a:gd name="connsiteY13" fmla="*/ 76921 h 160789"/>
                              <a:gd name="connsiteX14" fmla="*/ 345080 w 393151"/>
                              <a:gd name="connsiteY14" fmla="*/ 65427 h 160789"/>
                              <a:gd name="connsiteX15" fmla="*/ 341042 w 393151"/>
                              <a:gd name="connsiteY15" fmla="*/ 52291 h 160789"/>
                              <a:gd name="connsiteX16" fmla="*/ 332715 w 393151"/>
                              <a:gd name="connsiteY16" fmla="*/ 46734 h 160789"/>
                              <a:gd name="connsiteX17" fmla="*/ 327668 w 393151"/>
                              <a:gd name="connsiteY17" fmla="*/ 57470 h 160789"/>
                              <a:gd name="connsiteX18" fmla="*/ 328299 w 393151"/>
                              <a:gd name="connsiteY18" fmla="*/ 74521 h 160789"/>
                              <a:gd name="connsiteX19" fmla="*/ 318962 w 393151"/>
                              <a:gd name="connsiteY19" fmla="*/ 130096 h 160789"/>
                              <a:gd name="connsiteX20" fmla="*/ 287419 w 393151"/>
                              <a:gd name="connsiteY20" fmla="*/ 53049 h 160789"/>
                              <a:gd name="connsiteX21" fmla="*/ 272910 w 393151"/>
                              <a:gd name="connsiteY21" fmla="*/ 90562 h 160789"/>
                              <a:gd name="connsiteX22" fmla="*/ 251208 w 393151"/>
                              <a:gd name="connsiteY22" fmla="*/ 126055 h 160789"/>
                              <a:gd name="connsiteX23" fmla="*/ 230642 w 393151"/>
                              <a:gd name="connsiteY23" fmla="*/ 141338 h 160789"/>
                              <a:gd name="connsiteX24" fmla="*/ 225217 w 393151"/>
                              <a:gd name="connsiteY24" fmla="*/ 138938 h 160789"/>
                              <a:gd name="connsiteX25" fmla="*/ 222946 w 393151"/>
                              <a:gd name="connsiteY25" fmla="*/ 132875 h 160789"/>
                              <a:gd name="connsiteX26" fmla="*/ 229128 w 393151"/>
                              <a:gd name="connsiteY26" fmla="*/ 103193 h 160789"/>
                              <a:gd name="connsiteX27" fmla="*/ 241367 w 393151"/>
                              <a:gd name="connsiteY27" fmla="*/ 73637 h 160789"/>
                              <a:gd name="connsiteX28" fmla="*/ 247549 w 393151"/>
                              <a:gd name="connsiteY28" fmla="*/ 58985 h 160789"/>
                              <a:gd name="connsiteX29" fmla="*/ 244521 w 393151"/>
                              <a:gd name="connsiteY29" fmla="*/ 50523 h 160789"/>
                              <a:gd name="connsiteX30" fmla="*/ 237329 w 393151"/>
                              <a:gd name="connsiteY30" fmla="*/ 46734 h 160789"/>
                              <a:gd name="connsiteX31" fmla="*/ 216258 w 393151"/>
                              <a:gd name="connsiteY31" fmla="*/ 79195 h 160789"/>
                              <a:gd name="connsiteX32" fmla="*/ 203641 w 393151"/>
                              <a:gd name="connsiteY32" fmla="*/ 133254 h 160789"/>
                              <a:gd name="connsiteX33" fmla="*/ 211842 w 393151"/>
                              <a:gd name="connsiteY33" fmla="*/ 150937 h 160789"/>
                              <a:gd name="connsiteX34" fmla="*/ 229254 w 393151"/>
                              <a:gd name="connsiteY34" fmla="*/ 159526 h 160789"/>
                              <a:gd name="connsiteX35" fmla="*/ 249568 w 393151"/>
                              <a:gd name="connsiteY35" fmla="*/ 149548 h 160789"/>
                              <a:gd name="connsiteX36" fmla="*/ 270260 w 393151"/>
                              <a:gd name="connsiteY36" fmla="*/ 124034 h 160789"/>
                              <a:gd name="connsiteX37" fmla="*/ 265087 w 393151"/>
                              <a:gd name="connsiteY37" fmla="*/ 147906 h 160789"/>
                              <a:gd name="connsiteX38" fmla="*/ 267106 w 393151"/>
                              <a:gd name="connsiteY38" fmla="*/ 157000 h 160789"/>
                              <a:gd name="connsiteX39" fmla="*/ 272153 w 393151"/>
                              <a:gd name="connsiteY39" fmla="*/ 159526 h 160789"/>
                              <a:gd name="connsiteX40" fmla="*/ 279849 w 393151"/>
                              <a:gd name="connsiteY40" fmla="*/ 149927 h 160789"/>
                              <a:gd name="connsiteX41" fmla="*/ 295242 w 393151"/>
                              <a:gd name="connsiteY41" fmla="*/ 99025 h 160789"/>
                              <a:gd name="connsiteX42" fmla="*/ 305209 w 393151"/>
                              <a:gd name="connsiteY42" fmla="*/ 64038 h 160789"/>
                              <a:gd name="connsiteX43" fmla="*/ 300793 w 393151"/>
                              <a:gd name="connsiteY43" fmla="*/ 52670 h 160789"/>
                              <a:gd name="connsiteX44" fmla="*/ 293349 w 393151"/>
                              <a:gd name="connsiteY44" fmla="*/ 46734 h 160789"/>
                              <a:gd name="connsiteX45" fmla="*/ 289312 w 393151"/>
                              <a:gd name="connsiteY45" fmla="*/ 48123 h 160789"/>
                              <a:gd name="connsiteX46" fmla="*/ 287419 w 393151"/>
                              <a:gd name="connsiteY46" fmla="*/ 53049 h 160789"/>
                              <a:gd name="connsiteX47" fmla="*/ 104975 w 393151"/>
                              <a:gd name="connsiteY47" fmla="*/ 121634 h 160789"/>
                              <a:gd name="connsiteX48" fmla="*/ 112671 w 393151"/>
                              <a:gd name="connsiteY48" fmla="*/ 148790 h 160789"/>
                              <a:gd name="connsiteX49" fmla="*/ 131976 w 393151"/>
                              <a:gd name="connsiteY49" fmla="*/ 159526 h 160789"/>
                              <a:gd name="connsiteX50" fmla="*/ 161626 w 393151"/>
                              <a:gd name="connsiteY50" fmla="*/ 148285 h 160789"/>
                              <a:gd name="connsiteX51" fmla="*/ 183580 w 393151"/>
                              <a:gd name="connsiteY51" fmla="*/ 119866 h 160789"/>
                              <a:gd name="connsiteX52" fmla="*/ 191529 w 393151"/>
                              <a:gd name="connsiteY52" fmla="*/ 86268 h 160789"/>
                              <a:gd name="connsiteX53" fmla="*/ 182444 w 393151"/>
                              <a:gd name="connsiteY53" fmla="*/ 58354 h 160789"/>
                              <a:gd name="connsiteX54" fmla="*/ 159860 w 393151"/>
                              <a:gd name="connsiteY54" fmla="*/ 46860 h 160789"/>
                              <a:gd name="connsiteX55" fmla="*/ 133490 w 393151"/>
                              <a:gd name="connsiteY55" fmla="*/ 58354 h 160789"/>
                              <a:gd name="connsiteX56" fmla="*/ 112798 w 393151"/>
                              <a:gd name="connsiteY56" fmla="*/ 87531 h 160789"/>
                              <a:gd name="connsiteX57" fmla="*/ 104975 w 393151"/>
                              <a:gd name="connsiteY57" fmla="*/ 121634 h 160789"/>
                              <a:gd name="connsiteX58" fmla="*/ 160995 w 393151"/>
                              <a:gd name="connsiteY58" fmla="*/ 121634 h 160789"/>
                              <a:gd name="connsiteX59" fmla="*/ 133237 w 393151"/>
                              <a:gd name="connsiteY59" fmla="*/ 143990 h 160789"/>
                              <a:gd name="connsiteX60" fmla="*/ 124658 w 393151"/>
                              <a:gd name="connsiteY60" fmla="*/ 122139 h 160789"/>
                              <a:gd name="connsiteX61" fmla="*/ 135887 w 393151"/>
                              <a:gd name="connsiteY61" fmla="*/ 84752 h 160789"/>
                              <a:gd name="connsiteX62" fmla="*/ 162762 w 393151"/>
                              <a:gd name="connsiteY62" fmla="*/ 60501 h 160789"/>
                              <a:gd name="connsiteX63" fmla="*/ 170080 w 393151"/>
                              <a:gd name="connsiteY63" fmla="*/ 70606 h 160789"/>
                              <a:gd name="connsiteX64" fmla="*/ 172603 w 393151"/>
                              <a:gd name="connsiteY64" fmla="*/ 85257 h 160789"/>
                              <a:gd name="connsiteX65" fmla="*/ 160995 w 393151"/>
                              <a:gd name="connsiteY65" fmla="*/ 121634 h 160789"/>
                              <a:gd name="connsiteX66" fmla="*/ 41132 w 393151"/>
                              <a:gd name="connsiteY66" fmla="*/ 70353 h 160789"/>
                              <a:gd name="connsiteX67" fmla="*/ 28641 w 393151"/>
                              <a:gd name="connsiteY67" fmla="*/ 51660 h 160789"/>
                              <a:gd name="connsiteX68" fmla="*/ 20188 w 393151"/>
                              <a:gd name="connsiteY68" fmla="*/ 27409 h 160789"/>
                              <a:gd name="connsiteX69" fmla="*/ 14888 w 393151"/>
                              <a:gd name="connsiteY69" fmla="*/ 7199 h 160789"/>
                              <a:gd name="connsiteX70" fmla="*/ 9084 w 393151"/>
                              <a:gd name="connsiteY70" fmla="*/ 126 h 160789"/>
                              <a:gd name="connsiteX71" fmla="*/ 0 w 393151"/>
                              <a:gd name="connsiteY71" fmla="*/ 16041 h 160789"/>
                              <a:gd name="connsiteX72" fmla="*/ 5930 w 393151"/>
                              <a:gd name="connsiteY72" fmla="*/ 48628 h 160789"/>
                              <a:gd name="connsiteX73" fmla="*/ 23089 w 393151"/>
                              <a:gd name="connsiteY73" fmla="*/ 78816 h 160789"/>
                              <a:gd name="connsiteX74" fmla="*/ 47693 w 393151"/>
                              <a:gd name="connsiteY74" fmla="*/ 95741 h 160789"/>
                              <a:gd name="connsiteX75" fmla="*/ 43529 w 393151"/>
                              <a:gd name="connsiteY75" fmla="*/ 103825 h 160789"/>
                              <a:gd name="connsiteX76" fmla="*/ 39366 w 393151"/>
                              <a:gd name="connsiteY76" fmla="*/ 112035 h 160789"/>
                              <a:gd name="connsiteX77" fmla="*/ 35454 w 393151"/>
                              <a:gd name="connsiteY77" fmla="*/ 119487 h 160789"/>
                              <a:gd name="connsiteX78" fmla="*/ 31795 w 393151"/>
                              <a:gd name="connsiteY78" fmla="*/ 126812 h 160789"/>
                              <a:gd name="connsiteX79" fmla="*/ 28641 w 393151"/>
                              <a:gd name="connsiteY79" fmla="*/ 133254 h 160789"/>
                              <a:gd name="connsiteX80" fmla="*/ 22332 w 393151"/>
                              <a:gd name="connsiteY80" fmla="*/ 152579 h 160789"/>
                              <a:gd name="connsiteX81" fmla="*/ 27379 w 393151"/>
                              <a:gd name="connsiteY81" fmla="*/ 160789 h 160789"/>
                              <a:gd name="connsiteX82" fmla="*/ 36211 w 393151"/>
                              <a:gd name="connsiteY82" fmla="*/ 153969 h 160789"/>
                              <a:gd name="connsiteX83" fmla="*/ 56146 w 393151"/>
                              <a:gd name="connsiteY83" fmla="*/ 119613 h 160789"/>
                              <a:gd name="connsiteX84" fmla="*/ 85166 w 393151"/>
                              <a:gd name="connsiteY84" fmla="*/ 68585 h 160789"/>
                              <a:gd name="connsiteX85" fmla="*/ 108382 w 393151"/>
                              <a:gd name="connsiteY85" fmla="*/ 30693 h 160789"/>
                              <a:gd name="connsiteX86" fmla="*/ 116961 w 393151"/>
                              <a:gd name="connsiteY86" fmla="*/ 11620 h 160789"/>
                              <a:gd name="connsiteX87" fmla="*/ 114059 w 393151"/>
                              <a:gd name="connsiteY87" fmla="*/ 3410 h 160789"/>
                              <a:gd name="connsiteX88" fmla="*/ 106363 w 393151"/>
                              <a:gd name="connsiteY88" fmla="*/ 0 h 160789"/>
                              <a:gd name="connsiteX89" fmla="*/ 90339 w 393151"/>
                              <a:gd name="connsiteY89" fmla="*/ 19578 h 160789"/>
                              <a:gd name="connsiteX90" fmla="*/ 68259 w 393151"/>
                              <a:gd name="connsiteY90" fmla="*/ 58607 h 160789"/>
                              <a:gd name="connsiteX91" fmla="*/ 53371 w 393151"/>
                              <a:gd name="connsiteY91" fmla="*/ 78058 h 160789"/>
                              <a:gd name="connsiteX92" fmla="*/ 41132 w 393151"/>
                              <a:gd name="connsiteY92" fmla="*/ 70353 h 1607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393151" h="160789">
                                <a:moveTo>
                                  <a:pt x="318962" y="130096"/>
                                </a:moveTo>
                                <a:cubicBezTo>
                                  <a:pt x="316439" y="138433"/>
                                  <a:pt x="315051" y="143990"/>
                                  <a:pt x="315051" y="146769"/>
                                </a:cubicBezTo>
                                <a:cubicBezTo>
                                  <a:pt x="315051" y="149548"/>
                                  <a:pt x="315808" y="152453"/>
                                  <a:pt x="317448" y="155358"/>
                                </a:cubicBezTo>
                                <a:cubicBezTo>
                                  <a:pt x="319088" y="158263"/>
                                  <a:pt x="321107" y="159779"/>
                                  <a:pt x="323757" y="159779"/>
                                </a:cubicBezTo>
                                <a:cubicBezTo>
                                  <a:pt x="326911" y="159779"/>
                                  <a:pt x="329687" y="156747"/>
                                  <a:pt x="332210" y="150685"/>
                                </a:cubicBezTo>
                                <a:cubicBezTo>
                                  <a:pt x="333598" y="147401"/>
                                  <a:pt x="334734" y="143990"/>
                                  <a:pt x="335869" y="140454"/>
                                </a:cubicBezTo>
                                <a:cubicBezTo>
                                  <a:pt x="336879" y="136917"/>
                                  <a:pt x="338519" y="132117"/>
                                  <a:pt x="340538" y="125928"/>
                                </a:cubicBezTo>
                                <a:cubicBezTo>
                                  <a:pt x="342556" y="119739"/>
                                  <a:pt x="345332" y="112035"/>
                                  <a:pt x="348865" y="102940"/>
                                </a:cubicBezTo>
                                <a:cubicBezTo>
                                  <a:pt x="352398" y="93846"/>
                                  <a:pt x="356814" y="85763"/>
                                  <a:pt x="362365" y="78563"/>
                                </a:cubicBezTo>
                                <a:cubicBezTo>
                                  <a:pt x="367917" y="71364"/>
                                  <a:pt x="374604" y="66059"/>
                                  <a:pt x="382679" y="62522"/>
                                </a:cubicBezTo>
                                <a:cubicBezTo>
                                  <a:pt x="386338" y="60501"/>
                                  <a:pt x="388988" y="58859"/>
                                  <a:pt x="390628" y="57343"/>
                                </a:cubicBezTo>
                                <a:cubicBezTo>
                                  <a:pt x="392268" y="55828"/>
                                  <a:pt x="393151" y="54186"/>
                                  <a:pt x="393151" y="52291"/>
                                </a:cubicBezTo>
                                <a:cubicBezTo>
                                  <a:pt x="393151" y="48628"/>
                                  <a:pt x="389492" y="46860"/>
                                  <a:pt x="382048" y="46860"/>
                                </a:cubicBezTo>
                                <a:cubicBezTo>
                                  <a:pt x="370188" y="46860"/>
                                  <a:pt x="357697" y="56838"/>
                                  <a:pt x="344575" y="76921"/>
                                </a:cubicBezTo>
                                <a:cubicBezTo>
                                  <a:pt x="344827" y="74395"/>
                                  <a:pt x="345080" y="70479"/>
                                  <a:pt x="345080" y="65427"/>
                                </a:cubicBezTo>
                                <a:cubicBezTo>
                                  <a:pt x="345080" y="60375"/>
                                  <a:pt x="343692" y="55954"/>
                                  <a:pt x="341042" y="52291"/>
                                </a:cubicBezTo>
                                <a:cubicBezTo>
                                  <a:pt x="338393" y="48628"/>
                                  <a:pt x="335617" y="46734"/>
                                  <a:pt x="332715" y="46734"/>
                                </a:cubicBezTo>
                                <a:cubicBezTo>
                                  <a:pt x="329434" y="46734"/>
                                  <a:pt x="327668" y="50270"/>
                                  <a:pt x="327668" y="57470"/>
                                </a:cubicBezTo>
                                <a:lnTo>
                                  <a:pt x="328299" y="74521"/>
                                </a:lnTo>
                                <a:cubicBezTo>
                                  <a:pt x="328173" y="92457"/>
                                  <a:pt x="325145" y="111024"/>
                                  <a:pt x="318962" y="130096"/>
                                </a:cubicBezTo>
                                <a:close/>
                                <a:moveTo>
                                  <a:pt x="287419" y="53049"/>
                                </a:moveTo>
                                <a:cubicBezTo>
                                  <a:pt x="284265" y="64543"/>
                                  <a:pt x="279344" y="77047"/>
                                  <a:pt x="272910" y="90562"/>
                                </a:cubicBezTo>
                                <a:cubicBezTo>
                                  <a:pt x="266349" y="104077"/>
                                  <a:pt x="259157" y="115824"/>
                                  <a:pt x="251208" y="126055"/>
                                </a:cubicBezTo>
                                <a:cubicBezTo>
                                  <a:pt x="243259" y="136159"/>
                                  <a:pt x="236446" y="141338"/>
                                  <a:pt x="230642" y="141338"/>
                                </a:cubicBezTo>
                                <a:cubicBezTo>
                                  <a:pt x="228497" y="141338"/>
                                  <a:pt x="226731" y="140580"/>
                                  <a:pt x="225217" y="138938"/>
                                </a:cubicBezTo>
                                <a:cubicBezTo>
                                  <a:pt x="223703" y="137296"/>
                                  <a:pt x="222946" y="135401"/>
                                  <a:pt x="222946" y="132875"/>
                                </a:cubicBezTo>
                                <a:cubicBezTo>
                                  <a:pt x="222946" y="124413"/>
                                  <a:pt x="224964" y="114561"/>
                                  <a:pt x="229128" y="103193"/>
                                </a:cubicBezTo>
                                <a:cubicBezTo>
                                  <a:pt x="233165" y="91952"/>
                                  <a:pt x="237329" y="82100"/>
                                  <a:pt x="241367" y="73637"/>
                                </a:cubicBezTo>
                                <a:cubicBezTo>
                                  <a:pt x="245404" y="65175"/>
                                  <a:pt x="247549" y="60375"/>
                                  <a:pt x="247549" y="58985"/>
                                </a:cubicBezTo>
                                <a:cubicBezTo>
                                  <a:pt x="247549" y="55828"/>
                                  <a:pt x="246540" y="52923"/>
                                  <a:pt x="244521" y="50523"/>
                                </a:cubicBezTo>
                                <a:cubicBezTo>
                                  <a:pt x="242502" y="47997"/>
                                  <a:pt x="240105" y="46734"/>
                                  <a:pt x="237329" y="46734"/>
                                </a:cubicBezTo>
                                <a:cubicBezTo>
                                  <a:pt x="231778" y="46734"/>
                                  <a:pt x="224712" y="57470"/>
                                  <a:pt x="216258" y="79195"/>
                                </a:cubicBezTo>
                                <a:cubicBezTo>
                                  <a:pt x="207805" y="100793"/>
                                  <a:pt x="203641" y="118855"/>
                                  <a:pt x="203641" y="133254"/>
                                </a:cubicBezTo>
                                <a:cubicBezTo>
                                  <a:pt x="203641" y="139317"/>
                                  <a:pt x="206417" y="145253"/>
                                  <a:pt x="211842" y="150937"/>
                                </a:cubicBezTo>
                                <a:cubicBezTo>
                                  <a:pt x="217268" y="156747"/>
                                  <a:pt x="223072" y="159526"/>
                                  <a:pt x="229254" y="159526"/>
                                </a:cubicBezTo>
                                <a:cubicBezTo>
                                  <a:pt x="235437" y="159526"/>
                                  <a:pt x="242124" y="156242"/>
                                  <a:pt x="249568" y="149548"/>
                                </a:cubicBezTo>
                                <a:cubicBezTo>
                                  <a:pt x="257012" y="142854"/>
                                  <a:pt x="263825" y="134391"/>
                                  <a:pt x="270260" y="124034"/>
                                </a:cubicBezTo>
                                <a:cubicBezTo>
                                  <a:pt x="266727" y="135528"/>
                                  <a:pt x="265087" y="143485"/>
                                  <a:pt x="265087" y="147906"/>
                                </a:cubicBezTo>
                                <a:cubicBezTo>
                                  <a:pt x="265087" y="152327"/>
                                  <a:pt x="265718" y="155358"/>
                                  <a:pt x="267106" y="157000"/>
                                </a:cubicBezTo>
                                <a:cubicBezTo>
                                  <a:pt x="268494" y="158642"/>
                                  <a:pt x="270134" y="159526"/>
                                  <a:pt x="272153" y="159526"/>
                                </a:cubicBezTo>
                                <a:cubicBezTo>
                                  <a:pt x="275433" y="159526"/>
                                  <a:pt x="278083" y="156368"/>
                                  <a:pt x="279849" y="149927"/>
                                </a:cubicBezTo>
                                <a:cubicBezTo>
                                  <a:pt x="283508" y="137296"/>
                                  <a:pt x="288681" y="120371"/>
                                  <a:pt x="295242" y="99025"/>
                                </a:cubicBezTo>
                                <a:cubicBezTo>
                                  <a:pt x="301929" y="77679"/>
                                  <a:pt x="305209" y="65932"/>
                                  <a:pt x="305209" y="64038"/>
                                </a:cubicBezTo>
                                <a:cubicBezTo>
                                  <a:pt x="305209" y="60375"/>
                                  <a:pt x="303695" y="56586"/>
                                  <a:pt x="300793" y="52670"/>
                                </a:cubicBezTo>
                                <a:cubicBezTo>
                                  <a:pt x="297891" y="48755"/>
                                  <a:pt x="295368" y="46734"/>
                                  <a:pt x="293349" y="46734"/>
                                </a:cubicBezTo>
                                <a:cubicBezTo>
                                  <a:pt x="291331" y="46734"/>
                                  <a:pt x="289943" y="47239"/>
                                  <a:pt x="289312" y="48123"/>
                                </a:cubicBezTo>
                                <a:cubicBezTo>
                                  <a:pt x="288555" y="49007"/>
                                  <a:pt x="287924" y="50649"/>
                                  <a:pt x="287419" y="53049"/>
                                </a:cubicBezTo>
                                <a:close/>
                                <a:moveTo>
                                  <a:pt x="104975" y="121634"/>
                                </a:moveTo>
                                <a:cubicBezTo>
                                  <a:pt x="104975" y="132623"/>
                                  <a:pt x="107498" y="141717"/>
                                  <a:pt x="112671" y="148790"/>
                                </a:cubicBezTo>
                                <a:cubicBezTo>
                                  <a:pt x="117844" y="155863"/>
                                  <a:pt x="124279" y="159526"/>
                                  <a:pt x="131976" y="159526"/>
                                </a:cubicBezTo>
                                <a:cubicBezTo>
                                  <a:pt x="142448" y="159526"/>
                                  <a:pt x="152289" y="155737"/>
                                  <a:pt x="161626" y="148285"/>
                                </a:cubicBezTo>
                                <a:cubicBezTo>
                                  <a:pt x="170963" y="140833"/>
                                  <a:pt x="178281" y="131360"/>
                                  <a:pt x="183580" y="119866"/>
                                </a:cubicBezTo>
                                <a:cubicBezTo>
                                  <a:pt x="188879" y="108372"/>
                                  <a:pt x="191529" y="97257"/>
                                  <a:pt x="191529" y="86268"/>
                                </a:cubicBezTo>
                                <a:cubicBezTo>
                                  <a:pt x="191529" y="75279"/>
                                  <a:pt x="188501" y="65932"/>
                                  <a:pt x="182444" y="58354"/>
                                </a:cubicBezTo>
                                <a:cubicBezTo>
                                  <a:pt x="176388" y="50649"/>
                                  <a:pt x="168818" y="46860"/>
                                  <a:pt x="159860" y="46860"/>
                                </a:cubicBezTo>
                                <a:cubicBezTo>
                                  <a:pt x="150901" y="46860"/>
                                  <a:pt x="142069" y="50649"/>
                                  <a:pt x="133490" y="58354"/>
                                </a:cubicBezTo>
                                <a:cubicBezTo>
                                  <a:pt x="124910" y="66059"/>
                                  <a:pt x="118097" y="75784"/>
                                  <a:pt x="112798" y="87531"/>
                                </a:cubicBezTo>
                                <a:cubicBezTo>
                                  <a:pt x="107625" y="99151"/>
                                  <a:pt x="104975" y="110645"/>
                                  <a:pt x="104975" y="121634"/>
                                </a:cubicBezTo>
                                <a:close/>
                                <a:moveTo>
                                  <a:pt x="160995" y="121634"/>
                                </a:moveTo>
                                <a:cubicBezTo>
                                  <a:pt x="153299" y="134391"/>
                                  <a:pt x="144088" y="141969"/>
                                  <a:pt x="133237" y="143990"/>
                                </a:cubicBezTo>
                                <a:cubicBezTo>
                                  <a:pt x="127434" y="141085"/>
                                  <a:pt x="124658" y="133886"/>
                                  <a:pt x="124658" y="122139"/>
                                </a:cubicBezTo>
                                <a:cubicBezTo>
                                  <a:pt x="124658" y="110519"/>
                                  <a:pt x="128443" y="98014"/>
                                  <a:pt x="135887" y="84752"/>
                                </a:cubicBezTo>
                                <a:cubicBezTo>
                                  <a:pt x="143331" y="71490"/>
                                  <a:pt x="152289" y="63406"/>
                                  <a:pt x="162762" y="60501"/>
                                </a:cubicBezTo>
                                <a:cubicBezTo>
                                  <a:pt x="165916" y="62648"/>
                                  <a:pt x="168313" y="66059"/>
                                  <a:pt x="170080" y="70606"/>
                                </a:cubicBezTo>
                                <a:cubicBezTo>
                                  <a:pt x="171720" y="75279"/>
                                  <a:pt x="172603" y="80079"/>
                                  <a:pt x="172603" y="85257"/>
                                </a:cubicBezTo>
                                <a:cubicBezTo>
                                  <a:pt x="172477" y="96751"/>
                                  <a:pt x="168692" y="108751"/>
                                  <a:pt x="160995" y="121634"/>
                                </a:cubicBezTo>
                                <a:close/>
                                <a:moveTo>
                                  <a:pt x="41132" y="70353"/>
                                </a:moveTo>
                                <a:cubicBezTo>
                                  <a:pt x="36338" y="65175"/>
                                  <a:pt x="32174" y="58985"/>
                                  <a:pt x="28641" y="51660"/>
                                </a:cubicBezTo>
                                <a:cubicBezTo>
                                  <a:pt x="25108" y="44334"/>
                                  <a:pt x="22332" y="36250"/>
                                  <a:pt x="20188" y="27409"/>
                                </a:cubicBezTo>
                                <a:cubicBezTo>
                                  <a:pt x="18043" y="18567"/>
                                  <a:pt x="16276" y="11873"/>
                                  <a:pt x="14888" y="7199"/>
                                </a:cubicBezTo>
                                <a:cubicBezTo>
                                  <a:pt x="13500" y="2526"/>
                                  <a:pt x="11482" y="126"/>
                                  <a:pt x="9084" y="126"/>
                                </a:cubicBezTo>
                                <a:cubicBezTo>
                                  <a:pt x="3028" y="126"/>
                                  <a:pt x="0" y="5431"/>
                                  <a:pt x="0" y="16041"/>
                                </a:cubicBezTo>
                                <a:cubicBezTo>
                                  <a:pt x="0" y="26651"/>
                                  <a:pt x="2019" y="37513"/>
                                  <a:pt x="5930" y="48628"/>
                                </a:cubicBezTo>
                                <a:cubicBezTo>
                                  <a:pt x="9841" y="59743"/>
                                  <a:pt x="15645" y="69848"/>
                                  <a:pt x="23089" y="78816"/>
                                </a:cubicBezTo>
                                <a:cubicBezTo>
                                  <a:pt x="30534" y="87784"/>
                                  <a:pt x="38735" y="93467"/>
                                  <a:pt x="47693" y="95741"/>
                                </a:cubicBezTo>
                                <a:cubicBezTo>
                                  <a:pt x="46810" y="97383"/>
                                  <a:pt x="45422" y="100162"/>
                                  <a:pt x="43529" y="103825"/>
                                </a:cubicBezTo>
                                <a:cubicBezTo>
                                  <a:pt x="41637" y="107487"/>
                                  <a:pt x="40249" y="110266"/>
                                  <a:pt x="39366" y="112035"/>
                                </a:cubicBezTo>
                                <a:cubicBezTo>
                                  <a:pt x="38482" y="113803"/>
                                  <a:pt x="37221" y="116203"/>
                                  <a:pt x="35454" y="119487"/>
                                </a:cubicBezTo>
                                <a:cubicBezTo>
                                  <a:pt x="33814" y="122644"/>
                                  <a:pt x="32552" y="125170"/>
                                  <a:pt x="31795" y="126812"/>
                                </a:cubicBezTo>
                                <a:cubicBezTo>
                                  <a:pt x="31038" y="128581"/>
                                  <a:pt x="30029" y="130728"/>
                                  <a:pt x="28641" y="133254"/>
                                </a:cubicBezTo>
                                <a:cubicBezTo>
                                  <a:pt x="24351" y="141843"/>
                                  <a:pt x="22332" y="148285"/>
                                  <a:pt x="22332" y="152579"/>
                                </a:cubicBezTo>
                                <a:cubicBezTo>
                                  <a:pt x="22332" y="158010"/>
                                  <a:pt x="23973" y="160789"/>
                                  <a:pt x="27379" y="160789"/>
                                </a:cubicBezTo>
                                <a:cubicBezTo>
                                  <a:pt x="29650" y="160789"/>
                                  <a:pt x="32552" y="158516"/>
                                  <a:pt x="36211" y="153969"/>
                                </a:cubicBezTo>
                                <a:cubicBezTo>
                                  <a:pt x="39870" y="149422"/>
                                  <a:pt x="46557" y="137928"/>
                                  <a:pt x="56146" y="119613"/>
                                </a:cubicBezTo>
                                <a:cubicBezTo>
                                  <a:pt x="65862" y="101298"/>
                                  <a:pt x="75577" y="84247"/>
                                  <a:pt x="85166" y="68585"/>
                                </a:cubicBezTo>
                                <a:cubicBezTo>
                                  <a:pt x="94881" y="52923"/>
                                  <a:pt x="102578" y="40292"/>
                                  <a:pt x="108382" y="30693"/>
                                </a:cubicBezTo>
                                <a:cubicBezTo>
                                  <a:pt x="114185" y="21093"/>
                                  <a:pt x="116961" y="14778"/>
                                  <a:pt x="116961" y="11620"/>
                                </a:cubicBezTo>
                                <a:cubicBezTo>
                                  <a:pt x="116961" y="8463"/>
                                  <a:pt x="115952" y="5684"/>
                                  <a:pt x="114059" y="3410"/>
                                </a:cubicBezTo>
                                <a:cubicBezTo>
                                  <a:pt x="112041" y="1137"/>
                                  <a:pt x="109517" y="0"/>
                                  <a:pt x="106363" y="0"/>
                                </a:cubicBezTo>
                                <a:cubicBezTo>
                                  <a:pt x="103208" y="0"/>
                                  <a:pt x="97909" y="6568"/>
                                  <a:pt x="90339" y="19578"/>
                                </a:cubicBezTo>
                                <a:cubicBezTo>
                                  <a:pt x="82895" y="32587"/>
                                  <a:pt x="75451" y="45597"/>
                                  <a:pt x="68259" y="58607"/>
                                </a:cubicBezTo>
                                <a:cubicBezTo>
                                  <a:pt x="61067" y="71616"/>
                                  <a:pt x="56146" y="78058"/>
                                  <a:pt x="53371" y="78058"/>
                                </a:cubicBezTo>
                                <a:cubicBezTo>
                                  <a:pt x="50090" y="78058"/>
                                  <a:pt x="46053" y="75532"/>
                                  <a:pt x="41132" y="703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uture"/>
                        <wps:cNvSpPr/>
                        <wps:spPr>
                          <a:xfrm>
                            <a:off x="1750632" y="387510"/>
                            <a:ext cx="583039" cy="179230"/>
                          </a:xfrm>
                          <a:custGeom>
                            <a:avLst/>
                            <a:gdLst>
                              <a:gd name="connsiteX0" fmla="*/ 580516 w 583039"/>
                              <a:gd name="connsiteY0" fmla="*/ 176956 h 179230"/>
                              <a:gd name="connsiteX1" fmla="*/ 583040 w 583039"/>
                              <a:gd name="connsiteY1" fmla="*/ 172915 h 179230"/>
                              <a:gd name="connsiteX2" fmla="*/ 577488 w 583039"/>
                              <a:gd name="connsiteY2" fmla="*/ 156116 h 179230"/>
                              <a:gd name="connsiteX3" fmla="*/ 567773 w 583039"/>
                              <a:gd name="connsiteY3" fmla="*/ 145001 h 179230"/>
                              <a:gd name="connsiteX4" fmla="*/ 559572 w 583039"/>
                              <a:gd name="connsiteY4" fmla="*/ 149927 h 179230"/>
                              <a:gd name="connsiteX5" fmla="*/ 555534 w 583039"/>
                              <a:gd name="connsiteY5" fmla="*/ 159652 h 179230"/>
                              <a:gd name="connsiteX6" fmla="*/ 562852 w 583039"/>
                              <a:gd name="connsiteY6" fmla="*/ 171904 h 179230"/>
                              <a:gd name="connsiteX7" fmla="*/ 575848 w 583039"/>
                              <a:gd name="connsiteY7" fmla="*/ 179230 h 179230"/>
                              <a:gd name="connsiteX8" fmla="*/ 580516 w 583039"/>
                              <a:gd name="connsiteY8" fmla="*/ 176956 h 179230"/>
                              <a:gd name="connsiteX9" fmla="*/ 520837 w 583039"/>
                              <a:gd name="connsiteY9" fmla="*/ 86015 h 179230"/>
                              <a:gd name="connsiteX10" fmla="*/ 526389 w 583039"/>
                              <a:gd name="connsiteY10" fmla="*/ 98520 h 179230"/>
                              <a:gd name="connsiteX11" fmla="*/ 517809 w 583039"/>
                              <a:gd name="connsiteY11" fmla="*/ 108372 h 179230"/>
                              <a:gd name="connsiteX12" fmla="*/ 497621 w 583039"/>
                              <a:gd name="connsiteY12" fmla="*/ 112161 h 179230"/>
                              <a:gd name="connsiteX13" fmla="*/ 476929 w 583039"/>
                              <a:gd name="connsiteY13" fmla="*/ 110140 h 179230"/>
                              <a:gd name="connsiteX14" fmla="*/ 492322 w 583039"/>
                              <a:gd name="connsiteY14" fmla="*/ 88415 h 179230"/>
                              <a:gd name="connsiteX15" fmla="*/ 509860 w 583039"/>
                              <a:gd name="connsiteY15" fmla="*/ 79700 h 179230"/>
                              <a:gd name="connsiteX16" fmla="*/ 520837 w 583039"/>
                              <a:gd name="connsiteY16" fmla="*/ 86015 h 179230"/>
                              <a:gd name="connsiteX17" fmla="*/ 533076 w 583039"/>
                              <a:gd name="connsiteY17" fmla="*/ 74395 h 179230"/>
                              <a:gd name="connsiteX18" fmla="*/ 508725 w 583039"/>
                              <a:gd name="connsiteY18" fmla="*/ 61638 h 179230"/>
                              <a:gd name="connsiteX19" fmla="*/ 481724 w 583039"/>
                              <a:gd name="connsiteY19" fmla="*/ 73637 h 179230"/>
                              <a:gd name="connsiteX20" fmla="*/ 459517 w 583039"/>
                              <a:gd name="connsiteY20" fmla="*/ 103319 h 179230"/>
                              <a:gd name="connsiteX21" fmla="*/ 450938 w 583039"/>
                              <a:gd name="connsiteY21" fmla="*/ 137043 h 179230"/>
                              <a:gd name="connsiteX22" fmla="*/ 462041 w 583039"/>
                              <a:gd name="connsiteY22" fmla="*/ 163694 h 179230"/>
                              <a:gd name="connsiteX23" fmla="*/ 490934 w 583039"/>
                              <a:gd name="connsiteY23" fmla="*/ 174304 h 179230"/>
                              <a:gd name="connsiteX24" fmla="*/ 517935 w 583039"/>
                              <a:gd name="connsiteY24" fmla="*/ 167105 h 179230"/>
                              <a:gd name="connsiteX25" fmla="*/ 531814 w 583039"/>
                              <a:gd name="connsiteY25" fmla="*/ 153842 h 179230"/>
                              <a:gd name="connsiteX26" fmla="*/ 525884 w 583039"/>
                              <a:gd name="connsiteY26" fmla="*/ 149295 h 179230"/>
                              <a:gd name="connsiteX27" fmla="*/ 512888 w 583039"/>
                              <a:gd name="connsiteY27" fmla="*/ 153337 h 179230"/>
                              <a:gd name="connsiteX28" fmla="*/ 489673 w 583039"/>
                              <a:gd name="connsiteY28" fmla="*/ 157379 h 179230"/>
                              <a:gd name="connsiteX29" fmla="*/ 473523 w 583039"/>
                              <a:gd name="connsiteY29" fmla="*/ 153084 h 179230"/>
                              <a:gd name="connsiteX30" fmla="*/ 468602 w 583039"/>
                              <a:gd name="connsiteY30" fmla="*/ 140959 h 179230"/>
                              <a:gd name="connsiteX31" fmla="*/ 471756 w 583039"/>
                              <a:gd name="connsiteY31" fmla="*/ 123150 h 179230"/>
                              <a:gd name="connsiteX32" fmla="*/ 501659 w 583039"/>
                              <a:gd name="connsiteY32" fmla="*/ 126813 h 179230"/>
                              <a:gd name="connsiteX33" fmla="*/ 531183 w 583039"/>
                              <a:gd name="connsiteY33" fmla="*/ 119234 h 179230"/>
                              <a:gd name="connsiteX34" fmla="*/ 544179 w 583039"/>
                              <a:gd name="connsiteY34" fmla="*/ 99404 h 179230"/>
                              <a:gd name="connsiteX35" fmla="*/ 533076 w 583039"/>
                              <a:gd name="connsiteY35" fmla="*/ 74395 h 179230"/>
                              <a:gd name="connsiteX36" fmla="*/ 389240 w 583039"/>
                              <a:gd name="connsiteY36" fmla="*/ 145127 h 179230"/>
                              <a:gd name="connsiteX37" fmla="*/ 385328 w 583039"/>
                              <a:gd name="connsiteY37" fmla="*/ 161800 h 179230"/>
                              <a:gd name="connsiteX38" fmla="*/ 387726 w 583039"/>
                              <a:gd name="connsiteY38" fmla="*/ 170388 h 179230"/>
                              <a:gd name="connsiteX39" fmla="*/ 393908 w 583039"/>
                              <a:gd name="connsiteY39" fmla="*/ 174809 h 179230"/>
                              <a:gd name="connsiteX40" fmla="*/ 402362 w 583039"/>
                              <a:gd name="connsiteY40" fmla="*/ 165715 h 179230"/>
                              <a:gd name="connsiteX41" fmla="*/ 406021 w 583039"/>
                              <a:gd name="connsiteY41" fmla="*/ 155484 h 179230"/>
                              <a:gd name="connsiteX42" fmla="*/ 410689 w 583039"/>
                              <a:gd name="connsiteY42" fmla="*/ 140959 h 179230"/>
                              <a:gd name="connsiteX43" fmla="*/ 419016 w 583039"/>
                              <a:gd name="connsiteY43" fmla="*/ 117971 h 179230"/>
                              <a:gd name="connsiteX44" fmla="*/ 432517 w 583039"/>
                              <a:gd name="connsiteY44" fmla="*/ 93594 h 179230"/>
                              <a:gd name="connsiteX45" fmla="*/ 452830 w 583039"/>
                              <a:gd name="connsiteY45" fmla="*/ 77553 h 179230"/>
                              <a:gd name="connsiteX46" fmla="*/ 460779 w 583039"/>
                              <a:gd name="connsiteY46" fmla="*/ 72374 h 179230"/>
                              <a:gd name="connsiteX47" fmla="*/ 463303 w 583039"/>
                              <a:gd name="connsiteY47" fmla="*/ 67322 h 179230"/>
                              <a:gd name="connsiteX48" fmla="*/ 452199 w 583039"/>
                              <a:gd name="connsiteY48" fmla="*/ 61891 h 179230"/>
                              <a:gd name="connsiteX49" fmla="*/ 414726 w 583039"/>
                              <a:gd name="connsiteY49" fmla="*/ 91952 h 179230"/>
                              <a:gd name="connsiteX50" fmla="*/ 415231 w 583039"/>
                              <a:gd name="connsiteY50" fmla="*/ 80458 h 179230"/>
                              <a:gd name="connsiteX51" fmla="*/ 411194 w 583039"/>
                              <a:gd name="connsiteY51" fmla="*/ 67322 h 179230"/>
                              <a:gd name="connsiteX52" fmla="*/ 402866 w 583039"/>
                              <a:gd name="connsiteY52" fmla="*/ 61764 h 179230"/>
                              <a:gd name="connsiteX53" fmla="*/ 397819 w 583039"/>
                              <a:gd name="connsiteY53" fmla="*/ 72500 h 179230"/>
                              <a:gd name="connsiteX54" fmla="*/ 398450 w 583039"/>
                              <a:gd name="connsiteY54" fmla="*/ 89552 h 179230"/>
                              <a:gd name="connsiteX55" fmla="*/ 389240 w 583039"/>
                              <a:gd name="connsiteY55" fmla="*/ 145127 h 179230"/>
                              <a:gd name="connsiteX56" fmla="*/ 357697 w 583039"/>
                              <a:gd name="connsiteY56" fmla="*/ 68080 h 179230"/>
                              <a:gd name="connsiteX57" fmla="*/ 343187 w 583039"/>
                              <a:gd name="connsiteY57" fmla="*/ 105593 h 179230"/>
                              <a:gd name="connsiteX58" fmla="*/ 321486 w 583039"/>
                              <a:gd name="connsiteY58" fmla="*/ 141085 h 179230"/>
                              <a:gd name="connsiteX59" fmla="*/ 300920 w 583039"/>
                              <a:gd name="connsiteY59" fmla="*/ 156368 h 179230"/>
                              <a:gd name="connsiteX60" fmla="*/ 295494 w 583039"/>
                              <a:gd name="connsiteY60" fmla="*/ 153969 h 179230"/>
                              <a:gd name="connsiteX61" fmla="*/ 293223 w 583039"/>
                              <a:gd name="connsiteY61" fmla="*/ 147906 h 179230"/>
                              <a:gd name="connsiteX62" fmla="*/ 299405 w 583039"/>
                              <a:gd name="connsiteY62" fmla="*/ 118224 h 179230"/>
                              <a:gd name="connsiteX63" fmla="*/ 311644 w 583039"/>
                              <a:gd name="connsiteY63" fmla="*/ 88668 h 179230"/>
                              <a:gd name="connsiteX64" fmla="*/ 317827 w 583039"/>
                              <a:gd name="connsiteY64" fmla="*/ 74016 h 179230"/>
                              <a:gd name="connsiteX65" fmla="*/ 314798 w 583039"/>
                              <a:gd name="connsiteY65" fmla="*/ 65553 h 179230"/>
                              <a:gd name="connsiteX66" fmla="*/ 307607 w 583039"/>
                              <a:gd name="connsiteY66" fmla="*/ 61764 h 179230"/>
                              <a:gd name="connsiteX67" fmla="*/ 286536 w 583039"/>
                              <a:gd name="connsiteY67" fmla="*/ 94225 h 179230"/>
                              <a:gd name="connsiteX68" fmla="*/ 273919 w 583039"/>
                              <a:gd name="connsiteY68" fmla="*/ 148285 h 179230"/>
                              <a:gd name="connsiteX69" fmla="*/ 282120 w 583039"/>
                              <a:gd name="connsiteY69" fmla="*/ 165968 h 179230"/>
                              <a:gd name="connsiteX70" fmla="*/ 299532 w 583039"/>
                              <a:gd name="connsiteY70" fmla="*/ 174557 h 179230"/>
                              <a:gd name="connsiteX71" fmla="*/ 319845 w 583039"/>
                              <a:gd name="connsiteY71" fmla="*/ 164578 h 179230"/>
                              <a:gd name="connsiteX72" fmla="*/ 340538 w 583039"/>
                              <a:gd name="connsiteY72" fmla="*/ 139064 h 179230"/>
                              <a:gd name="connsiteX73" fmla="*/ 335365 w 583039"/>
                              <a:gd name="connsiteY73" fmla="*/ 162936 h 179230"/>
                              <a:gd name="connsiteX74" fmla="*/ 337383 w 583039"/>
                              <a:gd name="connsiteY74" fmla="*/ 172030 h 179230"/>
                              <a:gd name="connsiteX75" fmla="*/ 342430 w 583039"/>
                              <a:gd name="connsiteY75" fmla="*/ 174557 h 179230"/>
                              <a:gd name="connsiteX76" fmla="*/ 350127 w 583039"/>
                              <a:gd name="connsiteY76" fmla="*/ 164957 h 179230"/>
                              <a:gd name="connsiteX77" fmla="*/ 365520 w 583039"/>
                              <a:gd name="connsiteY77" fmla="*/ 114055 h 179230"/>
                              <a:gd name="connsiteX78" fmla="*/ 375487 w 583039"/>
                              <a:gd name="connsiteY78" fmla="*/ 79068 h 179230"/>
                              <a:gd name="connsiteX79" fmla="*/ 371071 w 583039"/>
                              <a:gd name="connsiteY79" fmla="*/ 67701 h 179230"/>
                              <a:gd name="connsiteX80" fmla="*/ 363627 w 583039"/>
                              <a:gd name="connsiteY80" fmla="*/ 61764 h 179230"/>
                              <a:gd name="connsiteX81" fmla="*/ 359589 w 583039"/>
                              <a:gd name="connsiteY81" fmla="*/ 63154 h 179230"/>
                              <a:gd name="connsiteX82" fmla="*/ 357697 w 583039"/>
                              <a:gd name="connsiteY82" fmla="*/ 68080 h 179230"/>
                              <a:gd name="connsiteX83" fmla="*/ 224207 w 583039"/>
                              <a:gd name="connsiteY83" fmla="*/ 123655 h 179230"/>
                              <a:gd name="connsiteX84" fmla="*/ 236194 w 583039"/>
                              <a:gd name="connsiteY84" fmla="*/ 82605 h 179230"/>
                              <a:gd name="connsiteX85" fmla="*/ 267232 w 583039"/>
                              <a:gd name="connsiteY85" fmla="*/ 75532 h 179230"/>
                              <a:gd name="connsiteX86" fmla="*/ 274550 w 583039"/>
                              <a:gd name="connsiteY86" fmla="*/ 69848 h 179230"/>
                              <a:gd name="connsiteX87" fmla="*/ 260923 w 583039"/>
                              <a:gd name="connsiteY87" fmla="*/ 63911 h 179230"/>
                              <a:gd name="connsiteX88" fmla="*/ 240231 w 583039"/>
                              <a:gd name="connsiteY88" fmla="*/ 65048 h 179230"/>
                              <a:gd name="connsiteX89" fmla="*/ 244142 w 583039"/>
                              <a:gd name="connsiteY89" fmla="*/ 43450 h 179230"/>
                              <a:gd name="connsiteX90" fmla="*/ 238465 w 583039"/>
                              <a:gd name="connsiteY90" fmla="*/ 32461 h 179230"/>
                              <a:gd name="connsiteX91" fmla="*/ 228876 w 583039"/>
                              <a:gd name="connsiteY91" fmla="*/ 27535 h 179230"/>
                              <a:gd name="connsiteX92" fmla="*/ 224333 w 583039"/>
                              <a:gd name="connsiteY92" fmla="*/ 34356 h 179230"/>
                              <a:gd name="connsiteX93" fmla="*/ 220296 w 583039"/>
                              <a:gd name="connsiteY93" fmla="*/ 67827 h 179230"/>
                              <a:gd name="connsiteX94" fmla="*/ 190772 w 583039"/>
                              <a:gd name="connsiteY94" fmla="*/ 78311 h 179230"/>
                              <a:gd name="connsiteX95" fmla="*/ 194304 w 583039"/>
                              <a:gd name="connsiteY95" fmla="*/ 85510 h 179230"/>
                              <a:gd name="connsiteX96" fmla="*/ 201496 w 583039"/>
                              <a:gd name="connsiteY96" fmla="*/ 89299 h 179230"/>
                              <a:gd name="connsiteX97" fmla="*/ 215754 w 583039"/>
                              <a:gd name="connsiteY97" fmla="*/ 86773 h 179230"/>
                              <a:gd name="connsiteX98" fmla="*/ 207679 w 583039"/>
                              <a:gd name="connsiteY98" fmla="*/ 113677 h 179230"/>
                              <a:gd name="connsiteX99" fmla="*/ 199856 w 583039"/>
                              <a:gd name="connsiteY99" fmla="*/ 139822 h 179230"/>
                              <a:gd name="connsiteX100" fmla="*/ 197080 w 583039"/>
                              <a:gd name="connsiteY100" fmla="*/ 156116 h 179230"/>
                              <a:gd name="connsiteX101" fmla="*/ 204398 w 583039"/>
                              <a:gd name="connsiteY101" fmla="*/ 168494 h 179230"/>
                              <a:gd name="connsiteX102" fmla="*/ 222693 w 583039"/>
                              <a:gd name="connsiteY102" fmla="*/ 174557 h 179230"/>
                              <a:gd name="connsiteX103" fmla="*/ 247170 w 583039"/>
                              <a:gd name="connsiteY103" fmla="*/ 165968 h 179230"/>
                              <a:gd name="connsiteX104" fmla="*/ 260671 w 583039"/>
                              <a:gd name="connsiteY104" fmla="*/ 150685 h 179230"/>
                              <a:gd name="connsiteX105" fmla="*/ 256633 w 583039"/>
                              <a:gd name="connsiteY105" fmla="*/ 146390 h 179230"/>
                              <a:gd name="connsiteX106" fmla="*/ 242881 w 583039"/>
                              <a:gd name="connsiteY106" fmla="*/ 151316 h 179230"/>
                              <a:gd name="connsiteX107" fmla="*/ 221810 w 583039"/>
                              <a:gd name="connsiteY107" fmla="*/ 156242 h 179230"/>
                              <a:gd name="connsiteX108" fmla="*/ 216763 w 583039"/>
                              <a:gd name="connsiteY108" fmla="*/ 151948 h 179230"/>
                              <a:gd name="connsiteX109" fmla="*/ 224207 w 583039"/>
                              <a:gd name="connsiteY109" fmla="*/ 123655 h 179230"/>
                              <a:gd name="connsiteX110" fmla="*/ 162383 w 583039"/>
                              <a:gd name="connsiteY110" fmla="*/ 68080 h 179230"/>
                              <a:gd name="connsiteX111" fmla="*/ 147873 w 583039"/>
                              <a:gd name="connsiteY111" fmla="*/ 105593 h 179230"/>
                              <a:gd name="connsiteX112" fmla="*/ 126172 w 583039"/>
                              <a:gd name="connsiteY112" fmla="*/ 141085 h 179230"/>
                              <a:gd name="connsiteX113" fmla="*/ 105606 w 583039"/>
                              <a:gd name="connsiteY113" fmla="*/ 156368 h 179230"/>
                              <a:gd name="connsiteX114" fmla="*/ 100180 w 583039"/>
                              <a:gd name="connsiteY114" fmla="*/ 153969 h 179230"/>
                              <a:gd name="connsiteX115" fmla="*/ 97909 w 583039"/>
                              <a:gd name="connsiteY115" fmla="*/ 147906 h 179230"/>
                              <a:gd name="connsiteX116" fmla="*/ 104092 w 583039"/>
                              <a:gd name="connsiteY116" fmla="*/ 118224 h 179230"/>
                              <a:gd name="connsiteX117" fmla="*/ 116330 w 583039"/>
                              <a:gd name="connsiteY117" fmla="*/ 88668 h 179230"/>
                              <a:gd name="connsiteX118" fmla="*/ 122513 w 583039"/>
                              <a:gd name="connsiteY118" fmla="*/ 74016 h 179230"/>
                              <a:gd name="connsiteX119" fmla="*/ 119485 w 583039"/>
                              <a:gd name="connsiteY119" fmla="*/ 65553 h 179230"/>
                              <a:gd name="connsiteX120" fmla="*/ 112293 w 583039"/>
                              <a:gd name="connsiteY120" fmla="*/ 61764 h 179230"/>
                              <a:gd name="connsiteX121" fmla="*/ 91222 w 583039"/>
                              <a:gd name="connsiteY121" fmla="*/ 94225 h 179230"/>
                              <a:gd name="connsiteX122" fmla="*/ 78605 w 583039"/>
                              <a:gd name="connsiteY122" fmla="*/ 148285 h 179230"/>
                              <a:gd name="connsiteX123" fmla="*/ 86806 w 583039"/>
                              <a:gd name="connsiteY123" fmla="*/ 165968 h 179230"/>
                              <a:gd name="connsiteX124" fmla="*/ 104218 w 583039"/>
                              <a:gd name="connsiteY124" fmla="*/ 174557 h 179230"/>
                              <a:gd name="connsiteX125" fmla="*/ 124531 w 583039"/>
                              <a:gd name="connsiteY125" fmla="*/ 164578 h 179230"/>
                              <a:gd name="connsiteX126" fmla="*/ 145224 w 583039"/>
                              <a:gd name="connsiteY126" fmla="*/ 139064 h 179230"/>
                              <a:gd name="connsiteX127" fmla="*/ 140051 w 583039"/>
                              <a:gd name="connsiteY127" fmla="*/ 162936 h 179230"/>
                              <a:gd name="connsiteX128" fmla="*/ 142069 w 583039"/>
                              <a:gd name="connsiteY128" fmla="*/ 172030 h 179230"/>
                              <a:gd name="connsiteX129" fmla="*/ 147116 w 583039"/>
                              <a:gd name="connsiteY129" fmla="*/ 174557 h 179230"/>
                              <a:gd name="connsiteX130" fmla="*/ 154813 w 583039"/>
                              <a:gd name="connsiteY130" fmla="*/ 164957 h 179230"/>
                              <a:gd name="connsiteX131" fmla="*/ 170206 w 583039"/>
                              <a:gd name="connsiteY131" fmla="*/ 114055 h 179230"/>
                              <a:gd name="connsiteX132" fmla="*/ 180173 w 583039"/>
                              <a:gd name="connsiteY132" fmla="*/ 79068 h 179230"/>
                              <a:gd name="connsiteX133" fmla="*/ 175757 w 583039"/>
                              <a:gd name="connsiteY133" fmla="*/ 67701 h 179230"/>
                              <a:gd name="connsiteX134" fmla="*/ 168313 w 583039"/>
                              <a:gd name="connsiteY134" fmla="*/ 61764 h 179230"/>
                              <a:gd name="connsiteX135" fmla="*/ 164276 w 583039"/>
                              <a:gd name="connsiteY135" fmla="*/ 63154 h 179230"/>
                              <a:gd name="connsiteX136" fmla="*/ 162383 w 583039"/>
                              <a:gd name="connsiteY136" fmla="*/ 68080 h 179230"/>
                              <a:gd name="connsiteX137" fmla="*/ 22206 w 583039"/>
                              <a:gd name="connsiteY137" fmla="*/ 168368 h 179230"/>
                              <a:gd name="connsiteX138" fmla="*/ 44286 w 583039"/>
                              <a:gd name="connsiteY138" fmla="*/ 90436 h 179230"/>
                              <a:gd name="connsiteX139" fmla="*/ 73558 w 583039"/>
                              <a:gd name="connsiteY139" fmla="*/ 84500 h 179230"/>
                              <a:gd name="connsiteX140" fmla="*/ 81002 w 583039"/>
                              <a:gd name="connsiteY140" fmla="*/ 77932 h 179230"/>
                              <a:gd name="connsiteX141" fmla="*/ 77217 w 583039"/>
                              <a:gd name="connsiteY141" fmla="*/ 73385 h 179230"/>
                              <a:gd name="connsiteX142" fmla="*/ 65231 w 583039"/>
                              <a:gd name="connsiteY142" fmla="*/ 71616 h 179230"/>
                              <a:gd name="connsiteX143" fmla="*/ 48576 w 583039"/>
                              <a:gd name="connsiteY143" fmla="*/ 72753 h 179230"/>
                              <a:gd name="connsiteX144" fmla="*/ 50343 w 583039"/>
                              <a:gd name="connsiteY144" fmla="*/ 64796 h 179230"/>
                              <a:gd name="connsiteX145" fmla="*/ 59427 w 583039"/>
                              <a:gd name="connsiteY145" fmla="*/ 31198 h 179230"/>
                              <a:gd name="connsiteX146" fmla="*/ 65105 w 583039"/>
                              <a:gd name="connsiteY146" fmla="*/ 21093 h 179230"/>
                              <a:gd name="connsiteX147" fmla="*/ 72170 w 583039"/>
                              <a:gd name="connsiteY147" fmla="*/ 17557 h 179230"/>
                              <a:gd name="connsiteX148" fmla="*/ 78731 w 583039"/>
                              <a:gd name="connsiteY148" fmla="*/ 21472 h 179230"/>
                              <a:gd name="connsiteX149" fmla="*/ 82643 w 583039"/>
                              <a:gd name="connsiteY149" fmla="*/ 29935 h 179230"/>
                              <a:gd name="connsiteX150" fmla="*/ 91475 w 583039"/>
                              <a:gd name="connsiteY150" fmla="*/ 42187 h 179230"/>
                              <a:gd name="connsiteX151" fmla="*/ 97783 w 583039"/>
                              <a:gd name="connsiteY151" fmla="*/ 30061 h 179230"/>
                              <a:gd name="connsiteX152" fmla="*/ 90465 w 583039"/>
                              <a:gd name="connsiteY152" fmla="*/ 8968 h 179230"/>
                              <a:gd name="connsiteX153" fmla="*/ 71792 w 583039"/>
                              <a:gd name="connsiteY153" fmla="*/ 0 h 179230"/>
                              <a:gd name="connsiteX154" fmla="*/ 46557 w 583039"/>
                              <a:gd name="connsiteY154" fmla="*/ 13894 h 179230"/>
                              <a:gd name="connsiteX155" fmla="*/ 31795 w 583039"/>
                              <a:gd name="connsiteY155" fmla="*/ 59112 h 179230"/>
                              <a:gd name="connsiteX156" fmla="*/ 28389 w 583039"/>
                              <a:gd name="connsiteY156" fmla="*/ 75911 h 179230"/>
                              <a:gd name="connsiteX157" fmla="*/ 10220 w 583039"/>
                              <a:gd name="connsiteY157" fmla="*/ 79952 h 179230"/>
                              <a:gd name="connsiteX158" fmla="*/ 0 w 583039"/>
                              <a:gd name="connsiteY158" fmla="*/ 86773 h 179230"/>
                              <a:gd name="connsiteX159" fmla="*/ 3659 w 583039"/>
                              <a:gd name="connsiteY159" fmla="*/ 93846 h 179230"/>
                              <a:gd name="connsiteX160" fmla="*/ 10977 w 583039"/>
                              <a:gd name="connsiteY160" fmla="*/ 97004 h 179230"/>
                              <a:gd name="connsiteX161" fmla="*/ 24351 w 583039"/>
                              <a:gd name="connsiteY161" fmla="*/ 94730 h 179230"/>
                              <a:gd name="connsiteX162" fmla="*/ 8958 w 583039"/>
                              <a:gd name="connsiteY162" fmla="*/ 153211 h 179230"/>
                              <a:gd name="connsiteX163" fmla="*/ 6687 w 583039"/>
                              <a:gd name="connsiteY163" fmla="*/ 163947 h 179230"/>
                              <a:gd name="connsiteX164" fmla="*/ 10094 w 583039"/>
                              <a:gd name="connsiteY164" fmla="*/ 171020 h 179230"/>
                              <a:gd name="connsiteX165" fmla="*/ 16402 w 583039"/>
                              <a:gd name="connsiteY165" fmla="*/ 175315 h 179230"/>
                              <a:gd name="connsiteX166" fmla="*/ 22206 w 583039"/>
                              <a:gd name="connsiteY166" fmla="*/ 168368 h 179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</a:cxnLst>
                            <a:rect l="l" t="t" r="r" b="b"/>
                            <a:pathLst>
                              <a:path w="583039" h="179230">
                                <a:moveTo>
                                  <a:pt x="580516" y="176956"/>
                                </a:moveTo>
                                <a:cubicBezTo>
                                  <a:pt x="582156" y="175441"/>
                                  <a:pt x="583040" y="174051"/>
                                  <a:pt x="583040" y="172915"/>
                                </a:cubicBezTo>
                                <a:cubicBezTo>
                                  <a:pt x="583040" y="169125"/>
                                  <a:pt x="581147" y="163568"/>
                                  <a:pt x="577488" y="156116"/>
                                </a:cubicBezTo>
                                <a:cubicBezTo>
                                  <a:pt x="573829" y="148664"/>
                                  <a:pt x="570549" y="145001"/>
                                  <a:pt x="567773" y="145001"/>
                                </a:cubicBezTo>
                                <a:cubicBezTo>
                                  <a:pt x="564997" y="145001"/>
                                  <a:pt x="562221" y="146643"/>
                                  <a:pt x="559572" y="149927"/>
                                </a:cubicBezTo>
                                <a:cubicBezTo>
                                  <a:pt x="556922" y="153211"/>
                                  <a:pt x="555534" y="156495"/>
                                  <a:pt x="555534" y="159652"/>
                                </a:cubicBezTo>
                                <a:cubicBezTo>
                                  <a:pt x="555534" y="162936"/>
                                  <a:pt x="557931" y="166978"/>
                                  <a:pt x="562852" y="171904"/>
                                </a:cubicBezTo>
                                <a:cubicBezTo>
                                  <a:pt x="567647" y="176830"/>
                                  <a:pt x="572063" y="179230"/>
                                  <a:pt x="575848" y="179230"/>
                                </a:cubicBezTo>
                                <a:cubicBezTo>
                                  <a:pt x="577236" y="179230"/>
                                  <a:pt x="578876" y="178472"/>
                                  <a:pt x="580516" y="176956"/>
                                </a:cubicBezTo>
                                <a:close/>
                                <a:moveTo>
                                  <a:pt x="520837" y="86015"/>
                                </a:moveTo>
                                <a:cubicBezTo>
                                  <a:pt x="524496" y="90310"/>
                                  <a:pt x="526389" y="94478"/>
                                  <a:pt x="526389" y="98520"/>
                                </a:cubicBezTo>
                                <a:cubicBezTo>
                                  <a:pt x="526389" y="102561"/>
                                  <a:pt x="523487" y="105846"/>
                                  <a:pt x="517809" y="108372"/>
                                </a:cubicBezTo>
                                <a:cubicBezTo>
                                  <a:pt x="512005" y="110898"/>
                                  <a:pt x="505318" y="112161"/>
                                  <a:pt x="497621" y="112161"/>
                                </a:cubicBezTo>
                                <a:cubicBezTo>
                                  <a:pt x="489925" y="112161"/>
                                  <a:pt x="482985" y="111529"/>
                                  <a:pt x="476929" y="110140"/>
                                </a:cubicBezTo>
                                <a:cubicBezTo>
                                  <a:pt x="481219" y="101551"/>
                                  <a:pt x="486266" y="94225"/>
                                  <a:pt x="492322" y="88415"/>
                                </a:cubicBezTo>
                                <a:cubicBezTo>
                                  <a:pt x="498378" y="82605"/>
                                  <a:pt x="504182" y="79700"/>
                                  <a:pt x="509860" y="79700"/>
                                </a:cubicBezTo>
                                <a:cubicBezTo>
                                  <a:pt x="513393" y="79700"/>
                                  <a:pt x="517052" y="81847"/>
                                  <a:pt x="520837" y="86015"/>
                                </a:cubicBezTo>
                                <a:close/>
                                <a:moveTo>
                                  <a:pt x="533076" y="74395"/>
                                </a:moveTo>
                                <a:cubicBezTo>
                                  <a:pt x="525758" y="65932"/>
                                  <a:pt x="517557" y="61638"/>
                                  <a:pt x="508725" y="61638"/>
                                </a:cubicBezTo>
                                <a:cubicBezTo>
                                  <a:pt x="499766" y="61638"/>
                                  <a:pt x="490808" y="65680"/>
                                  <a:pt x="481724" y="73637"/>
                                </a:cubicBezTo>
                                <a:cubicBezTo>
                                  <a:pt x="472639" y="81721"/>
                                  <a:pt x="465195" y="91573"/>
                                  <a:pt x="459517" y="103319"/>
                                </a:cubicBezTo>
                                <a:cubicBezTo>
                                  <a:pt x="453714" y="115066"/>
                                  <a:pt x="450938" y="126307"/>
                                  <a:pt x="450938" y="137043"/>
                                </a:cubicBezTo>
                                <a:cubicBezTo>
                                  <a:pt x="450938" y="147780"/>
                                  <a:pt x="454597" y="156747"/>
                                  <a:pt x="462041" y="163694"/>
                                </a:cubicBezTo>
                                <a:cubicBezTo>
                                  <a:pt x="469485" y="170767"/>
                                  <a:pt x="479074" y="174304"/>
                                  <a:pt x="490934" y="174304"/>
                                </a:cubicBezTo>
                                <a:cubicBezTo>
                                  <a:pt x="499766" y="174304"/>
                                  <a:pt x="508725" y="171904"/>
                                  <a:pt x="517935" y="167105"/>
                                </a:cubicBezTo>
                                <a:cubicBezTo>
                                  <a:pt x="527146" y="162305"/>
                                  <a:pt x="531814" y="157884"/>
                                  <a:pt x="531814" y="153842"/>
                                </a:cubicBezTo>
                                <a:cubicBezTo>
                                  <a:pt x="531814" y="150811"/>
                                  <a:pt x="529795" y="149295"/>
                                  <a:pt x="525884" y="149295"/>
                                </a:cubicBezTo>
                                <a:cubicBezTo>
                                  <a:pt x="525127" y="149295"/>
                                  <a:pt x="520837" y="150685"/>
                                  <a:pt x="512888" y="153337"/>
                                </a:cubicBezTo>
                                <a:cubicBezTo>
                                  <a:pt x="504939" y="155989"/>
                                  <a:pt x="497243" y="157379"/>
                                  <a:pt x="489673" y="157379"/>
                                </a:cubicBezTo>
                                <a:cubicBezTo>
                                  <a:pt x="482102" y="157379"/>
                                  <a:pt x="476803" y="155989"/>
                                  <a:pt x="473523" y="153084"/>
                                </a:cubicBezTo>
                                <a:cubicBezTo>
                                  <a:pt x="470242" y="150179"/>
                                  <a:pt x="468602" y="146138"/>
                                  <a:pt x="468602" y="140959"/>
                                </a:cubicBezTo>
                                <a:cubicBezTo>
                                  <a:pt x="468602" y="135780"/>
                                  <a:pt x="469611" y="129844"/>
                                  <a:pt x="471756" y="123150"/>
                                </a:cubicBezTo>
                                <a:cubicBezTo>
                                  <a:pt x="480714" y="125549"/>
                                  <a:pt x="490682" y="126813"/>
                                  <a:pt x="501659" y="126813"/>
                                </a:cubicBezTo>
                                <a:cubicBezTo>
                                  <a:pt x="512636" y="126813"/>
                                  <a:pt x="522477" y="124286"/>
                                  <a:pt x="531183" y="119234"/>
                                </a:cubicBezTo>
                                <a:cubicBezTo>
                                  <a:pt x="539889" y="114182"/>
                                  <a:pt x="544179" y="107614"/>
                                  <a:pt x="544179" y="99404"/>
                                </a:cubicBezTo>
                                <a:cubicBezTo>
                                  <a:pt x="544053" y="91194"/>
                                  <a:pt x="540394" y="82984"/>
                                  <a:pt x="533076" y="74395"/>
                                </a:cubicBezTo>
                                <a:close/>
                                <a:moveTo>
                                  <a:pt x="389240" y="145127"/>
                                </a:moveTo>
                                <a:cubicBezTo>
                                  <a:pt x="386716" y="153463"/>
                                  <a:pt x="385328" y="159021"/>
                                  <a:pt x="385328" y="161800"/>
                                </a:cubicBezTo>
                                <a:cubicBezTo>
                                  <a:pt x="385328" y="164578"/>
                                  <a:pt x="386086" y="167483"/>
                                  <a:pt x="387726" y="170388"/>
                                </a:cubicBezTo>
                                <a:cubicBezTo>
                                  <a:pt x="389366" y="173294"/>
                                  <a:pt x="391385" y="174809"/>
                                  <a:pt x="393908" y="174809"/>
                                </a:cubicBezTo>
                                <a:cubicBezTo>
                                  <a:pt x="397062" y="174809"/>
                                  <a:pt x="399838" y="171778"/>
                                  <a:pt x="402362" y="165715"/>
                                </a:cubicBezTo>
                                <a:cubicBezTo>
                                  <a:pt x="403750" y="162431"/>
                                  <a:pt x="404885" y="159021"/>
                                  <a:pt x="406021" y="155484"/>
                                </a:cubicBezTo>
                                <a:cubicBezTo>
                                  <a:pt x="407030" y="151948"/>
                                  <a:pt x="408670" y="147148"/>
                                  <a:pt x="410689" y="140959"/>
                                </a:cubicBezTo>
                                <a:cubicBezTo>
                                  <a:pt x="412708" y="134770"/>
                                  <a:pt x="415483" y="127065"/>
                                  <a:pt x="419016" y="117971"/>
                                </a:cubicBezTo>
                                <a:cubicBezTo>
                                  <a:pt x="422549" y="108877"/>
                                  <a:pt x="426965" y="100793"/>
                                  <a:pt x="432517" y="93594"/>
                                </a:cubicBezTo>
                                <a:cubicBezTo>
                                  <a:pt x="438068" y="86394"/>
                                  <a:pt x="444755" y="81089"/>
                                  <a:pt x="452830" y="77553"/>
                                </a:cubicBezTo>
                                <a:cubicBezTo>
                                  <a:pt x="456489" y="75532"/>
                                  <a:pt x="459139" y="73890"/>
                                  <a:pt x="460779" y="72374"/>
                                </a:cubicBezTo>
                                <a:cubicBezTo>
                                  <a:pt x="462419" y="70858"/>
                                  <a:pt x="463303" y="69216"/>
                                  <a:pt x="463303" y="67322"/>
                                </a:cubicBezTo>
                                <a:cubicBezTo>
                                  <a:pt x="463303" y="63659"/>
                                  <a:pt x="459644" y="61891"/>
                                  <a:pt x="452199" y="61891"/>
                                </a:cubicBezTo>
                                <a:cubicBezTo>
                                  <a:pt x="440339" y="61891"/>
                                  <a:pt x="427848" y="71869"/>
                                  <a:pt x="414726" y="91952"/>
                                </a:cubicBezTo>
                                <a:cubicBezTo>
                                  <a:pt x="414979" y="89426"/>
                                  <a:pt x="415231" y="85510"/>
                                  <a:pt x="415231" y="80458"/>
                                </a:cubicBezTo>
                                <a:cubicBezTo>
                                  <a:pt x="415231" y="75405"/>
                                  <a:pt x="413843" y="70985"/>
                                  <a:pt x="411194" y="67322"/>
                                </a:cubicBezTo>
                                <a:cubicBezTo>
                                  <a:pt x="408544" y="63659"/>
                                  <a:pt x="405768" y="61764"/>
                                  <a:pt x="402866" y="61764"/>
                                </a:cubicBezTo>
                                <a:cubicBezTo>
                                  <a:pt x="399586" y="61764"/>
                                  <a:pt x="397819" y="65301"/>
                                  <a:pt x="397819" y="72500"/>
                                </a:cubicBezTo>
                                <a:lnTo>
                                  <a:pt x="398450" y="89552"/>
                                </a:lnTo>
                                <a:cubicBezTo>
                                  <a:pt x="398450" y="107487"/>
                                  <a:pt x="395422" y="126055"/>
                                  <a:pt x="389240" y="145127"/>
                                </a:cubicBezTo>
                                <a:close/>
                                <a:moveTo>
                                  <a:pt x="357697" y="68080"/>
                                </a:moveTo>
                                <a:cubicBezTo>
                                  <a:pt x="354543" y="79574"/>
                                  <a:pt x="349622" y="92078"/>
                                  <a:pt x="343187" y="105593"/>
                                </a:cubicBezTo>
                                <a:cubicBezTo>
                                  <a:pt x="336626" y="119108"/>
                                  <a:pt x="329434" y="130854"/>
                                  <a:pt x="321486" y="141085"/>
                                </a:cubicBezTo>
                                <a:cubicBezTo>
                                  <a:pt x="313537" y="151190"/>
                                  <a:pt x="306723" y="156368"/>
                                  <a:pt x="300920" y="156368"/>
                                </a:cubicBezTo>
                                <a:cubicBezTo>
                                  <a:pt x="298775" y="156368"/>
                                  <a:pt x="297008" y="155611"/>
                                  <a:pt x="295494" y="153969"/>
                                </a:cubicBezTo>
                                <a:cubicBezTo>
                                  <a:pt x="293980" y="152327"/>
                                  <a:pt x="293223" y="150432"/>
                                  <a:pt x="293223" y="147906"/>
                                </a:cubicBezTo>
                                <a:cubicBezTo>
                                  <a:pt x="293223" y="139443"/>
                                  <a:pt x="295242" y="129591"/>
                                  <a:pt x="299405" y="118224"/>
                                </a:cubicBezTo>
                                <a:cubicBezTo>
                                  <a:pt x="303443" y="106982"/>
                                  <a:pt x="307607" y="97130"/>
                                  <a:pt x="311644" y="88668"/>
                                </a:cubicBezTo>
                                <a:cubicBezTo>
                                  <a:pt x="315682" y="80205"/>
                                  <a:pt x="317827" y="75405"/>
                                  <a:pt x="317827" y="74016"/>
                                </a:cubicBezTo>
                                <a:cubicBezTo>
                                  <a:pt x="317827" y="70858"/>
                                  <a:pt x="316817" y="67953"/>
                                  <a:pt x="314798" y="65553"/>
                                </a:cubicBezTo>
                                <a:cubicBezTo>
                                  <a:pt x="312780" y="63027"/>
                                  <a:pt x="310383" y="61764"/>
                                  <a:pt x="307607" y="61764"/>
                                </a:cubicBezTo>
                                <a:cubicBezTo>
                                  <a:pt x="302055" y="61764"/>
                                  <a:pt x="294990" y="72500"/>
                                  <a:pt x="286536" y="94225"/>
                                </a:cubicBezTo>
                                <a:cubicBezTo>
                                  <a:pt x="278082" y="115824"/>
                                  <a:pt x="273919" y="133886"/>
                                  <a:pt x="273919" y="148285"/>
                                </a:cubicBezTo>
                                <a:cubicBezTo>
                                  <a:pt x="273919" y="154348"/>
                                  <a:pt x="276695" y="160284"/>
                                  <a:pt x="282120" y="165968"/>
                                </a:cubicBezTo>
                                <a:cubicBezTo>
                                  <a:pt x="287545" y="171778"/>
                                  <a:pt x="293349" y="174557"/>
                                  <a:pt x="299532" y="174557"/>
                                </a:cubicBezTo>
                                <a:cubicBezTo>
                                  <a:pt x="305714" y="174557"/>
                                  <a:pt x="312401" y="171273"/>
                                  <a:pt x="319845" y="164578"/>
                                </a:cubicBezTo>
                                <a:cubicBezTo>
                                  <a:pt x="327290" y="157884"/>
                                  <a:pt x="334103" y="149421"/>
                                  <a:pt x="340538" y="139064"/>
                                </a:cubicBezTo>
                                <a:cubicBezTo>
                                  <a:pt x="337005" y="150558"/>
                                  <a:pt x="335365" y="158516"/>
                                  <a:pt x="335365" y="162936"/>
                                </a:cubicBezTo>
                                <a:cubicBezTo>
                                  <a:pt x="335365" y="167357"/>
                                  <a:pt x="335995" y="170388"/>
                                  <a:pt x="337383" y="172030"/>
                                </a:cubicBezTo>
                                <a:cubicBezTo>
                                  <a:pt x="338771" y="173673"/>
                                  <a:pt x="340411" y="174557"/>
                                  <a:pt x="342430" y="174557"/>
                                </a:cubicBezTo>
                                <a:cubicBezTo>
                                  <a:pt x="345711" y="174557"/>
                                  <a:pt x="348360" y="171399"/>
                                  <a:pt x="350127" y="164957"/>
                                </a:cubicBezTo>
                                <a:cubicBezTo>
                                  <a:pt x="353785" y="152327"/>
                                  <a:pt x="358959" y="135401"/>
                                  <a:pt x="365520" y="114055"/>
                                </a:cubicBezTo>
                                <a:cubicBezTo>
                                  <a:pt x="372207" y="92710"/>
                                  <a:pt x="375487" y="80963"/>
                                  <a:pt x="375487" y="79068"/>
                                </a:cubicBezTo>
                                <a:cubicBezTo>
                                  <a:pt x="375487" y="75405"/>
                                  <a:pt x="373973" y="71616"/>
                                  <a:pt x="371071" y="67701"/>
                                </a:cubicBezTo>
                                <a:cubicBezTo>
                                  <a:pt x="368169" y="63785"/>
                                  <a:pt x="365646" y="61764"/>
                                  <a:pt x="363627" y="61764"/>
                                </a:cubicBezTo>
                                <a:cubicBezTo>
                                  <a:pt x="361608" y="61764"/>
                                  <a:pt x="360220" y="62269"/>
                                  <a:pt x="359589" y="63154"/>
                                </a:cubicBezTo>
                                <a:cubicBezTo>
                                  <a:pt x="358832" y="64038"/>
                                  <a:pt x="358328" y="65680"/>
                                  <a:pt x="357697" y="68080"/>
                                </a:cubicBezTo>
                                <a:close/>
                                <a:moveTo>
                                  <a:pt x="224207" y="123655"/>
                                </a:moveTo>
                                <a:cubicBezTo>
                                  <a:pt x="229002" y="108245"/>
                                  <a:pt x="233039" y="94604"/>
                                  <a:pt x="236194" y="82605"/>
                                </a:cubicBezTo>
                                <a:cubicBezTo>
                                  <a:pt x="251965" y="79447"/>
                                  <a:pt x="262311" y="77047"/>
                                  <a:pt x="267232" y="75532"/>
                                </a:cubicBezTo>
                                <a:cubicBezTo>
                                  <a:pt x="272153" y="74016"/>
                                  <a:pt x="274550" y="72121"/>
                                  <a:pt x="274550" y="69848"/>
                                </a:cubicBezTo>
                                <a:cubicBezTo>
                                  <a:pt x="274550" y="65932"/>
                                  <a:pt x="270007" y="63911"/>
                                  <a:pt x="260923" y="63911"/>
                                </a:cubicBezTo>
                                <a:cubicBezTo>
                                  <a:pt x="255750" y="63911"/>
                                  <a:pt x="248937" y="64290"/>
                                  <a:pt x="240231" y="65048"/>
                                </a:cubicBezTo>
                                <a:cubicBezTo>
                                  <a:pt x="242755" y="54691"/>
                                  <a:pt x="244142" y="47492"/>
                                  <a:pt x="244142" y="43450"/>
                                </a:cubicBezTo>
                                <a:cubicBezTo>
                                  <a:pt x="244142" y="39408"/>
                                  <a:pt x="242250" y="35745"/>
                                  <a:pt x="238465" y="32461"/>
                                </a:cubicBezTo>
                                <a:cubicBezTo>
                                  <a:pt x="234680" y="29177"/>
                                  <a:pt x="231525" y="27535"/>
                                  <a:pt x="228876" y="27535"/>
                                </a:cubicBezTo>
                                <a:cubicBezTo>
                                  <a:pt x="225847" y="27535"/>
                                  <a:pt x="224333" y="29809"/>
                                  <a:pt x="224333" y="34356"/>
                                </a:cubicBezTo>
                                <a:cubicBezTo>
                                  <a:pt x="224333" y="44081"/>
                                  <a:pt x="222945" y="55196"/>
                                  <a:pt x="220296" y="67827"/>
                                </a:cubicBezTo>
                                <a:cubicBezTo>
                                  <a:pt x="200613" y="71111"/>
                                  <a:pt x="190772" y="74648"/>
                                  <a:pt x="190772" y="78311"/>
                                </a:cubicBezTo>
                                <a:cubicBezTo>
                                  <a:pt x="190772" y="80584"/>
                                  <a:pt x="191907" y="82984"/>
                                  <a:pt x="194304" y="85510"/>
                                </a:cubicBezTo>
                                <a:cubicBezTo>
                                  <a:pt x="196702" y="88036"/>
                                  <a:pt x="198973" y="89299"/>
                                  <a:pt x="201496" y="89299"/>
                                </a:cubicBezTo>
                                <a:cubicBezTo>
                                  <a:pt x="203894" y="89299"/>
                                  <a:pt x="208688" y="88415"/>
                                  <a:pt x="215754" y="86773"/>
                                </a:cubicBezTo>
                                <a:cubicBezTo>
                                  <a:pt x="213735" y="93846"/>
                                  <a:pt x="211085" y="102940"/>
                                  <a:pt x="207679" y="113677"/>
                                </a:cubicBezTo>
                                <a:cubicBezTo>
                                  <a:pt x="204272" y="124539"/>
                                  <a:pt x="201622" y="133254"/>
                                  <a:pt x="199856" y="139822"/>
                                </a:cubicBezTo>
                                <a:cubicBezTo>
                                  <a:pt x="198090" y="146390"/>
                                  <a:pt x="197080" y="151821"/>
                                  <a:pt x="197080" y="156116"/>
                                </a:cubicBezTo>
                                <a:cubicBezTo>
                                  <a:pt x="197080" y="160410"/>
                                  <a:pt x="199477" y="164452"/>
                                  <a:pt x="204398" y="168494"/>
                                </a:cubicBezTo>
                                <a:cubicBezTo>
                                  <a:pt x="209193" y="172536"/>
                                  <a:pt x="215375" y="174557"/>
                                  <a:pt x="222693" y="174557"/>
                                </a:cubicBezTo>
                                <a:cubicBezTo>
                                  <a:pt x="230011" y="174557"/>
                                  <a:pt x="238212" y="171652"/>
                                  <a:pt x="247170" y="165968"/>
                                </a:cubicBezTo>
                                <a:cubicBezTo>
                                  <a:pt x="256129" y="160158"/>
                                  <a:pt x="260671" y="155105"/>
                                  <a:pt x="260671" y="150685"/>
                                </a:cubicBezTo>
                                <a:cubicBezTo>
                                  <a:pt x="260671" y="147780"/>
                                  <a:pt x="259283" y="146390"/>
                                  <a:pt x="256633" y="146390"/>
                                </a:cubicBezTo>
                                <a:cubicBezTo>
                                  <a:pt x="255750" y="146390"/>
                                  <a:pt x="251082" y="148032"/>
                                  <a:pt x="242881" y="151316"/>
                                </a:cubicBezTo>
                                <a:cubicBezTo>
                                  <a:pt x="234680" y="154600"/>
                                  <a:pt x="227614" y="156242"/>
                                  <a:pt x="221810" y="156242"/>
                                </a:cubicBezTo>
                                <a:cubicBezTo>
                                  <a:pt x="218530" y="156242"/>
                                  <a:pt x="216763" y="154853"/>
                                  <a:pt x="216763" y="151948"/>
                                </a:cubicBezTo>
                                <a:cubicBezTo>
                                  <a:pt x="217015" y="148411"/>
                                  <a:pt x="219413" y="139064"/>
                                  <a:pt x="224207" y="123655"/>
                                </a:cubicBezTo>
                                <a:close/>
                                <a:moveTo>
                                  <a:pt x="162383" y="68080"/>
                                </a:moveTo>
                                <a:cubicBezTo>
                                  <a:pt x="159229" y="79574"/>
                                  <a:pt x="154308" y="92078"/>
                                  <a:pt x="147873" y="105593"/>
                                </a:cubicBezTo>
                                <a:cubicBezTo>
                                  <a:pt x="141312" y="119108"/>
                                  <a:pt x="134121" y="130854"/>
                                  <a:pt x="126172" y="141085"/>
                                </a:cubicBezTo>
                                <a:cubicBezTo>
                                  <a:pt x="118223" y="151190"/>
                                  <a:pt x="111410" y="156368"/>
                                  <a:pt x="105606" y="156368"/>
                                </a:cubicBezTo>
                                <a:cubicBezTo>
                                  <a:pt x="103461" y="156368"/>
                                  <a:pt x="101694" y="155611"/>
                                  <a:pt x="100180" y="153969"/>
                                </a:cubicBezTo>
                                <a:cubicBezTo>
                                  <a:pt x="98666" y="152327"/>
                                  <a:pt x="97909" y="150432"/>
                                  <a:pt x="97909" y="147906"/>
                                </a:cubicBezTo>
                                <a:cubicBezTo>
                                  <a:pt x="97909" y="139443"/>
                                  <a:pt x="99928" y="129591"/>
                                  <a:pt x="104092" y="118224"/>
                                </a:cubicBezTo>
                                <a:cubicBezTo>
                                  <a:pt x="108129" y="106982"/>
                                  <a:pt x="112293" y="97130"/>
                                  <a:pt x="116330" y="88668"/>
                                </a:cubicBezTo>
                                <a:cubicBezTo>
                                  <a:pt x="120368" y="80205"/>
                                  <a:pt x="122513" y="75405"/>
                                  <a:pt x="122513" y="74016"/>
                                </a:cubicBezTo>
                                <a:cubicBezTo>
                                  <a:pt x="122513" y="70858"/>
                                  <a:pt x="121503" y="67953"/>
                                  <a:pt x="119485" y="65553"/>
                                </a:cubicBezTo>
                                <a:cubicBezTo>
                                  <a:pt x="117466" y="63027"/>
                                  <a:pt x="115069" y="61764"/>
                                  <a:pt x="112293" y="61764"/>
                                </a:cubicBezTo>
                                <a:cubicBezTo>
                                  <a:pt x="106741" y="61764"/>
                                  <a:pt x="99676" y="72500"/>
                                  <a:pt x="91222" y="94225"/>
                                </a:cubicBezTo>
                                <a:cubicBezTo>
                                  <a:pt x="82769" y="115824"/>
                                  <a:pt x="78605" y="133886"/>
                                  <a:pt x="78605" y="148285"/>
                                </a:cubicBezTo>
                                <a:cubicBezTo>
                                  <a:pt x="78605" y="154348"/>
                                  <a:pt x="81381" y="160284"/>
                                  <a:pt x="86806" y="165968"/>
                                </a:cubicBezTo>
                                <a:cubicBezTo>
                                  <a:pt x="92232" y="171778"/>
                                  <a:pt x="98035" y="174557"/>
                                  <a:pt x="104218" y="174557"/>
                                </a:cubicBezTo>
                                <a:cubicBezTo>
                                  <a:pt x="110400" y="174557"/>
                                  <a:pt x="117087" y="171273"/>
                                  <a:pt x="124531" y="164578"/>
                                </a:cubicBezTo>
                                <a:cubicBezTo>
                                  <a:pt x="131976" y="157884"/>
                                  <a:pt x="138789" y="149421"/>
                                  <a:pt x="145224" y="139064"/>
                                </a:cubicBezTo>
                                <a:cubicBezTo>
                                  <a:pt x="141691" y="150558"/>
                                  <a:pt x="140051" y="158516"/>
                                  <a:pt x="140051" y="162936"/>
                                </a:cubicBezTo>
                                <a:cubicBezTo>
                                  <a:pt x="140051" y="167357"/>
                                  <a:pt x="140681" y="170388"/>
                                  <a:pt x="142069" y="172030"/>
                                </a:cubicBezTo>
                                <a:cubicBezTo>
                                  <a:pt x="143457" y="173673"/>
                                  <a:pt x="145098" y="174557"/>
                                  <a:pt x="147116" y="174557"/>
                                </a:cubicBezTo>
                                <a:cubicBezTo>
                                  <a:pt x="150397" y="174557"/>
                                  <a:pt x="153046" y="171399"/>
                                  <a:pt x="154813" y="164957"/>
                                </a:cubicBezTo>
                                <a:cubicBezTo>
                                  <a:pt x="158472" y="152327"/>
                                  <a:pt x="163645" y="135401"/>
                                  <a:pt x="170206" y="114055"/>
                                </a:cubicBezTo>
                                <a:cubicBezTo>
                                  <a:pt x="176893" y="92710"/>
                                  <a:pt x="180173" y="80963"/>
                                  <a:pt x="180173" y="79068"/>
                                </a:cubicBezTo>
                                <a:cubicBezTo>
                                  <a:pt x="180173" y="75405"/>
                                  <a:pt x="178659" y="71616"/>
                                  <a:pt x="175757" y="67701"/>
                                </a:cubicBezTo>
                                <a:cubicBezTo>
                                  <a:pt x="172855" y="63785"/>
                                  <a:pt x="170332" y="61764"/>
                                  <a:pt x="168313" y="61764"/>
                                </a:cubicBezTo>
                                <a:cubicBezTo>
                                  <a:pt x="166294" y="61764"/>
                                  <a:pt x="164907" y="62269"/>
                                  <a:pt x="164276" y="63154"/>
                                </a:cubicBezTo>
                                <a:cubicBezTo>
                                  <a:pt x="163645" y="64038"/>
                                  <a:pt x="163014" y="65680"/>
                                  <a:pt x="162383" y="68080"/>
                                </a:cubicBezTo>
                                <a:close/>
                                <a:moveTo>
                                  <a:pt x="22206" y="168368"/>
                                </a:moveTo>
                                <a:cubicBezTo>
                                  <a:pt x="26118" y="160031"/>
                                  <a:pt x="33435" y="134012"/>
                                  <a:pt x="44286" y="90436"/>
                                </a:cubicBezTo>
                                <a:cubicBezTo>
                                  <a:pt x="58796" y="88036"/>
                                  <a:pt x="68637" y="86015"/>
                                  <a:pt x="73558" y="84500"/>
                                </a:cubicBezTo>
                                <a:cubicBezTo>
                                  <a:pt x="78605" y="82984"/>
                                  <a:pt x="81002" y="80837"/>
                                  <a:pt x="81002" y="77932"/>
                                </a:cubicBezTo>
                                <a:cubicBezTo>
                                  <a:pt x="81002" y="76163"/>
                                  <a:pt x="79741" y="74648"/>
                                  <a:pt x="77217" y="73385"/>
                                </a:cubicBezTo>
                                <a:cubicBezTo>
                                  <a:pt x="74694" y="72121"/>
                                  <a:pt x="70656" y="71616"/>
                                  <a:pt x="65231" y="71616"/>
                                </a:cubicBezTo>
                                <a:cubicBezTo>
                                  <a:pt x="59679" y="71616"/>
                                  <a:pt x="54128" y="71995"/>
                                  <a:pt x="48576" y="72753"/>
                                </a:cubicBezTo>
                                <a:lnTo>
                                  <a:pt x="50343" y="64796"/>
                                </a:lnTo>
                                <a:cubicBezTo>
                                  <a:pt x="51983" y="54691"/>
                                  <a:pt x="55011" y="43450"/>
                                  <a:pt x="59427" y="31198"/>
                                </a:cubicBezTo>
                                <a:cubicBezTo>
                                  <a:pt x="61067" y="26777"/>
                                  <a:pt x="62960" y="23493"/>
                                  <a:pt x="65105" y="21093"/>
                                </a:cubicBezTo>
                                <a:cubicBezTo>
                                  <a:pt x="67250" y="18693"/>
                                  <a:pt x="69521" y="17557"/>
                                  <a:pt x="72170" y="17557"/>
                                </a:cubicBezTo>
                                <a:cubicBezTo>
                                  <a:pt x="74694" y="17557"/>
                                  <a:pt x="76965" y="18820"/>
                                  <a:pt x="78731" y="21472"/>
                                </a:cubicBezTo>
                                <a:cubicBezTo>
                                  <a:pt x="80498" y="23998"/>
                                  <a:pt x="81886" y="26903"/>
                                  <a:pt x="82643" y="29935"/>
                                </a:cubicBezTo>
                                <a:cubicBezTo>
                                  <a:pt x="84914" y="38145"/>
                                  <a:pt x="87816" y="42187"/>
                                  <a:pt x="91475" y="42187"/>
                                </a:cubicBezTo>
                                <a:cubicBezTo>
                                  <a:pt x="95764" y="42187"/>
                                  <a:pt x="97783" y="38145"/>
                                  <a:pt x="97783" y="30061"/>
                                </a:cubicBezTo>
                                <a:cubicBezTo>
                                  <a:pt x="97783" y="21977"/>
                                  <a:pt x="95386" y="14904"/>
                                  <a:pt x="90465" y="8968"/>
                                </a:cubicBezTo>
                                <a:cubicBezTo>
                                  <a:pt x="85671" y="3031"/>
                                  <a:pt x="79362" y="0"/>
                                  <a:pt x="71792" y="0"/>
                                </a:cubicBezTo>
                                <a:cubicBezTo>
                                  <a:pt x="61193" y="0"/>
                                  <a:pt x="52740" y="4673"/>
                                  <a:pt x="46557" y="13894"/>
                                </a:cubicBezTo>
                                <a:cubicBezTo>
                                  <a:pt x="40375" y="23114"/>
                                  <a:pt x="35454" y="38271"/>
                                  <a:pt x="31795" y="59112"/>
                                </a:cubicBezTo>
                                <a:cubicBezTo>
                                  <a:pt x="31038" y="63027"/>
                                  <a:pt x="29903" y="68711"/>
                                  <a:pt x="28389" y="75911"/>
                                </a:cubicBezTo>
                                <a:cubicBezTo>
                                  <a:pt x="25108" y="76542"/>
                                  <a:pt x="19052" y="77932"/>
                                  <a:pt x="10220" y="79952"/>
                                </a:cubicBezTo>
                                <a:cubicBezTo>
                                  <a:pt x="3407" y="81973"/>
                                  <a:pt x="0" y="84247"/>
                                  <a:pt x="0" y="86773"/>
                                </a:cubicBezTo>
                                <a:cubicBezTo>
                                  <a:pt x="0" y="89299"/>
                                  <a:pt x="1262" y="91699"/>
                                  <a:pt x="3659" y="93846"/>
                                </a:cubicBezTo>
                                <a:cubicBezTo>
                                  <a:pt x="6056" y="95994"/>
                                  <a:pt x="8453" y="97004"/>
                                  <a:pt x="10977" y="97004"/>
                                </a:cubicBezTo>
                                <a:cubicBezTo>
                                  <a:pt x="13374" y="97004"/>
                                  <a:pt x="17916" y="96246"/>
                                  <a:pt x="24351" y="94730"/>
                                </a:cubicBezTo>
                                <a:cubicBezTo>
                                  <a:pt x="21575" y="106351"/>
                                  <a:pt x="16528" y="125928"/>
                                  <a:pt x="8958" y="153211"/>
                                </a:cubicBezTo>
                                <a:cubicBezTo>
                                  <a:pt x="7444" y="158516"/>
                                  <a:pt x="6687" y="162052"/>
                                  <a:pt x="6687" y="163947"/>
                                </a:cubicBezTo>
                                <a:cubicBezTo>
                                  <a:pt x="6687" y="165715"/>
                                  <a:pt x="7823" y="168115"/>
                                  <a:pt x="10094" y="171020"/>
                                </a:cubicBezTo>
                                <a:cubicBezTo>
                                  <a:pt x="12365" y="173925"/>
                                  <a:pt x="14510" y="175315"/>
                                  <a:pt x="16402" y="175315"/>
                                </a:cubicBezTo>
                                <a:cubicBezTo>
                                  <a:pt x="18295" y="174936"/>
                                  <a:pt x="20188" y="172788"/>
                                  <a:pt x="22206" y="168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B4DA7" id="Tagline" o:spid="_x0000_s1026" alt="Tagline: Your skills. Your future." style="width:205.3pt;height:54.5pt;mso-position-horizontal-relative:char;mso-position-vertical-relative:line" coordsize="26074,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">
                <v:shape id="Box" o:spid="_x0000_s1027" alt="Gray box with the words &quot;Your Skills. Your Future&quot;." style="position:absolute;width:26074;height:6922;visibility:visible;mso-wrap-style:square;v-text-anchor:top" coordsize="2607465,692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" adj="-11796480,,5400" path="m318962,692290r1969541,c2464639,692290,2607465,549310,2607465,372985l2607465,,,,,372985c,549310,142826,692290,318962,692290xe" fillcolor="#363436" stroked="f" strokeweight=".35022mm">
                  <v:stroke joinstyle="miter"/>
                  <v:formulas/>
                  <v:path arrowok="t" o:connecttype="custom" o:connectlocs="318962,692290;2288503,692290;2607465,372985;2607465,0;0,0;0,372985;318962,692290" o:connectangles="0,0,0,0,0,0,0" textboxrect="0,0,2607465,692290"/>
                  <v:textbox>
                    <w:txbxContent>
                      <w:p w14:paraId="774A2DA3" w14:textId="77777777" w:rsidR="00BB0D54" w:rsidRDefault="00BB0D54" w:rsidP="00BB0D5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Gill Sans MT" w:eastAsia="Gill Sans MT" w:hAnsi="Gill Sans MT"/>
                            <w:color w:val="363436"/>
                            <w:sz w:val="2"/>
                            <w:szCs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Your" o:spid="_x0000_s1028" style="position:absolute;left:3044;top:4025;width:3930;height:1608;visibility:visible;mso-wrap-style:square;v-text-anchor:middle" coordsize="393024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" path="m318836,130096v-2523,8337,-3911,13894,-3911,16673c314925,149548,315682,152453,317322,155358v1640,2905,3659,4421,6309,4421c326785,159779,329561,156747,332084,150685v1388,-3284,2523,-6695,3659,-10231c336752,136917,338393,132117,340411,125928v2019,-6189,4795,-13893,8328,-22988c352272,93846,356688,85763,362239,78563v5552,-7199,12239,-12504,20314,-16041c386212,60501,388861,58859,390502,57343v1640,-1515,2523,-3157,2523,-5052c393025,48628,389366,46860,381922,46860v-11860,,-24351,9978,-37473,30061c344701,74395,344954,70479,344954,65427v,-5052,-1388,-9473,-4038,-13136c338266,48628,335491,46734,332589,46734v-3281,,-5047,3536,-5047,10736l328173,74521v-126,17936,-3155,36503,-9337,55575xm287293,53049v-3154,11494,-8075,23998,-14510,37513c266222,104077,259031,115824,251082,126055v-7949,10104,-14762,15283,-20566,15283c228371,141338,226604,140580,225090,138938v-1514,-1642,-2271,-3537,-2271,-6063c222819,124413,224838,114561,229002,103193v4037,-11241,8201,-21093,12238,-29556c245278,65175,247423,60375,247423,58985v,-3157,-1010,-6062,-3028,-8462c242376,47997,239979,46734,237203,46734v-5552,,-12617,10736,-21071,32461c207679,100793,203515,118855,203515,133254v,6063,2776,11999,8201,17683c217142,156747,222945,159526,229128,159526v6182,,12869,-3284,20314,-9978c256886,142854,263699,134391,270134,124034v-3533,11494,-5173,19451,-5173,23872c264961,152327,265592,155358,266979,157000v1388,1642,3029,2526,5047,2526c275307,159526,277956,156368,279723,149927v3659,-12631,8832,-29556,15393,-50902c301803,77679,305083,65932,305083,64038v,-3663,-1514,-7452,-4416,-11368c297765,48755,295242,46734,293223,46734v-2019,,-3407,505,-4037,1389c288429,49007,287924,50649,287293,53049xm104849,121634v,10989,2523,20083,7696,27156c117718,155863,124153,159526,131850,159526v10472,,20313,-3789,29650,-11241c170837,140833,178155,131360,183454,119866v5299,-11494,7949,-22609,7949,-33598c191403,75279,188374,65932,182318,58354,176262,50649,168692,46860,159733,46860v-8958,,-17790,3789,-26369,11494c124784,66059,117971,75784,112671,87531v-5173,11620,-7822,23114,-7822,34103xm160869,121634v-7696,12757,-16907,20335,-27758,22356c127307,141085,124532,133886,124532,122139v,-11620,3785,-24125,11229,-37387c143205,71490,152163,63406,162635,60501v3155,2147,5552,5558,7318,10105c171594,75279,172477,80079,172477,85257v-126,11494,-3912,23494,-11608,36377xm41132,70353c36337,65175,32174,58985,28641,51660,25108,44334,22332,36250,20187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0,1137,109517,,106363,,103209,,97909,6568,90339,19578,82895,32587,75451,45597,68259,58607,61067,71616,56146,78058,53371,78058v-3407,,-7444,-2526,-12239,-7705xe" stroked="f" strokeweight=".35022mm">
                  <v:stroke joinstyle="miter"/>
                  <v:path arrowok="t" o:connecttype="custom" o:connectlocs="318836,130096;314925,146769;317322,155358;323631,159779;332084,150685;335743,140454;340411,125928;348739,102940;362239,78563;382553,62522;390502,57343;393025,52291;381922,46860;344449,76921;344954,65427;340916,52291;332589,46734;327542,57470;328173,74521;318836,130096;287293,53049;272783,90562;251082,126055;230516,141338;225090,138938;222819,132875;229002,103193;241240,73637;247423,58985;244395,50523;237203,46734;216132,79195;203515,133254;211716,150937;229128,159526;249442,149548;270134,124034;264961,147906;266979,157000;272026,159526;279723,149927;295116,99025;305083,64038;300667,52670;293223,46734;289186,48123;287293,53049;104849,121634;112545,148790;131850,159526;161500,148285;183454,119866;191403,86268;182318,58354;159733,46860;133364,58354;112671,87531;104849,121634;160869,121634;133111,143990;124532,122139;135761,84752;162635,60501;169953,70606;172477,85257;160869,121634;41132,70353;28641,51660;20187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Skills" o:spid="_x0000_s1029" style="position:absolute;left:7392;top:3856;width:4855;height:1811;visibility:visible;mso-wrap-style:square;v-text-anchor:middle" coordsize="485508,18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" path="m482985,178851v1641,-1516,2524,-2905,2524,-4042c485509,171020,483616,165463,479957,158010v-3659,-7452,-6939,-11115,-9715,-11115c467466,146895,464691,148537,462041,151821v-2650,3284,-4038,6568,-4038,9726c458003,164831,460401,168873,465321,173799v4795,4926,9211,7326,12996,7326c479705,181125,481345,180367,482985,178851xm392268,76668v-12617,8716,-18926,17052,-18926,25136c373342,106351,375487,110771,379903,115192v4416,4421,9211,8084,14384,11115c399460,129339,404254,132749,408670,136664v4416,3916,6561,7453,6561,10863c415231,150937,413212,153716,409301,155737v-3911,2021,-10346,3031,-19178,3031c381291,158768,372711,155863,364636,149927v-2775,-2021,-4794,-2905,-6308,-2905c356814,147022,355552,147527,354543,148790v-1010,1137,-1514,2652,-1514,4673c353029,158137,357192,163189,365646,168494v8453,5305,18042,7957,29019,7957c405642,176451,415231,173672,423559,167989v8201,-5684,12364,-11494,12364,-17557c435923,144496,433778,138812,429489,133633v-4290,-5178,-9085,-9473,-14384,-12883c401226,112287,394161,106224,394161,102814v,-4673,3911,-9220,11734,-13388c413717,85131,419395,83110,423054,83110v3659,,7192,1390,10724,4042c437311,89804,439835,91194,441475,91194v2397,,3659,-1263,3659,-3916c445134,82984,442863,78058,438321,72374v-4543,-5684,-9337,-8463,-14510,-8463c415357,63659,404885,67953,392268,76668xm347856,6442c344197,2147,341295,,339402,v-2019,,-3280,505,-3911,1389c334860,2274,334607,3789,334607,5936v,19831,-2144,42187,-6561,66943c323630,97635,319215,118603,314925,135528v-4416,16925,-6561,26398,-6561,28166c308364,165463,309752,168115,312527,171399v2776,3284,5300,5052,7318,5052c322873,176451,328173,161042,335743,130097,347603,84626,353407,47618,353407,19199v,-4295,-1766,-8463,-5551,-12757xm295368,6442c291709,2147,288807,,286915,v-2019,,-3281,505,-3912,1389c282372,2274,282120,3789,282120,5936v,19831,-2145,42187,-6561,66943c271143,97635,266727,118603,262437,135528v-4416,16925,-6561,26398,-6561,28166c255876,165463,257264,168115,260040,171399v2776,3284,5299,5052,7318,5052c270386,176451,275685,161042,283256,130097,295116,84626,300920,47618,300920,19199v126,-4295,-1767,-8463,-5552,-12757xm226226,74774v-1009,3915,-2019,7831,-2902,11746c222441,90436,221431,95488,220044,101804v-1388,6315,-2650,11999,-4038,16925c214744,123781,212978,130223,210833,138180v-2145,7957,-3911,14273,-5047,19073c204651,162052,204020,165463,204020,167736v,2147,757,4168,2271,5936c207805,175441,209571,176325,211716,176325v3912,,7192,-3789,9715,-11368c228118,144369,233670,125676,237960,109129v4416,-16546,6561,-26524,6561,-29934c244521,75911,243259,72500,240610,68964v-2524,-3537,-5300,-5179,-8202,-5179c230516,63659,228371,67322,226226,74774xm240610,42439v4416,4421,8453,6568,12112,6568c254236,49007,255624,48376,257012,47239v1388,-1263,2019,-2526,2019,-4042c259031,39155,257264,33977,253858,27788v-3407,-6063,-6435,-9221,-8959,-9221c242376,18567,239979,19957,237581,22609v-2397,2779,-3659,5557,-3659,8589c233922,34356,236193,38018,240610,42439xm196449,67953v-2775,-2905,-5551,-4294,-8453,-4294c185094,63659,177271,71237,164780,86268v-12491,15030,-27253,34861,-44412,59238c127938,123655,134499,100667,139924,76416v5426,-24251,8202,-43071,8202,-56586c148126,15536,146485,11241,143079,6821,139798,2400,136896,126,134625,126v-2271,,-3785,506,-4416,1390c129578,2400,129200,4042,129200,6568v,18946,-2524,40418,-7318,64543c116961,95236,112041,115824,107120,133128v-4921,17178,-7318,27030,-7318,29303c99802,164831,101190,167736,103839,171273v2776,3536,5173,5305,7445,5305c113555,176578,116961,173925,121630,168494v4668,-5431,12112,-15031,22332,-28924c144467,140959,144971,142348,145728,143864v2019,8336,7066,15915,15267,22609c169196,173167,176388,176578,182318,176578v5930,,8958,-1895,8958,-5684c191276,169378,189636,167483,186356,165210v-3281,-2274,-6814,-4547,-10725,-6947c171720,155863,168187,152453,164907,147780v-3281,-4674,-4921,-9726,-4921,-15157c159986,127191,162005,121129,166168,114561v4164,-6568,8706,-12252,13753,-17178c193421,84500,200108,77426,200108,76037v379,-2526,-883,-5179,-3659,-8084xm39239,76668c26622,85384,20314,93720,20314,101804v,4547,2145,8967,6561,13388c31291,119613,36085,123276,41258,126307v5173,3032,9968,6442,14384,10357c60058,140580,62203,144117,62203,147527v,3410,-2019,6189,-5930,8210c52361,157758,45927,158768,37094,158768v-8832,,-17411,-2905,-25486,-8841c8832,147906,6813,147022,5299,147022v-1514,,-2776,505,-3785,1768c505,149927,,151442,,153463v,4674,4164,9726,12617,15031c21071,173799,30660,176451,41637,176451v10977,,20566,-2779,28893,-8462c78731,162305,82895,156495,82895,150432v,-5936,-2145,-11620,-6435,-16799c72170,128455,67376,124160,62076,120750,48198,112287,41132,106224,41132,102814v,-4673,3911,-9220,11734,-13388c60689,85131,66366,83110,70025,83110v3659,,7192,1390,10725,4042c84283,89804,86806,91194,88446,91194v2398,,3659,-1263,3659,-3916c92105,82984,89834,78058,85292,72374,80750,66690,75955,63911,70782,63911,62455,63659,51983,67953,39239,76668xe" stroked="f" strokeweight=".35022mm">
                  <v:stroke joinstyle="miter"/>
                  <v:path arrowok="t" o:connecttype="custom" o:connectlocs="482985,178851;485509,174809;479957,158010;470242,146895;462041,151821;458003,161547;465321,173799;478317,181125;482985,178851;392268,76668;373342,101804;379903,115192;394287,126307;408670,136664;415231,147527;409301,155737;390123,158768;364636,149927;358328,147022;354543,148790;353029,153463;365646,168494;394665,176451;423559,167989;435923,150432;429489,133633;415105,120750;394161,102814;405895,89426;423054,83110;433778,87152;441475,91194;445134,87278;438321,72374;423811,63911;392268,76668;347856,6442;339402,0;335491,1389;334607,5936;328046,72879;314925,135528;308364,163694;312527,171399;319845,176451;335743,130097;353407,19199;347856,6442;295368,6442;286915,0;283003,1389;282120,5936;275559,72879;262437,135528;255876,163694;260040,171399;267358,176451;283256,130097;300920,19199;295368,6442;226226,74774;223324,86520;220044,101804;216006,118729;210833,138180;205786,157253;204020,167736;206291,173672;211716,176325;221431,164957;237960,109129;244521,79195;240610,68964;232408,63785;226226,74774;240610,42439;252722,49007;257012,47239;259031,43197;253858,27788;244899,18567;237581,22609;233922,31198;240610,42439;196449,67953;187996,63659;164780,86268;120368,145506;139924,76416;148126,19830;143079,6821;134625,126;130209,1516;129200,6568;121882,71111;107120,133128;99802,162431;103839,171273;111284,176578;121630,168494;143962,139570;145728,143864;160995,166473;182318,176578;191276,170894;186356,165210;175631,158263;164907,147780;159986,132623;166168,114561;179921,97383;200108,76037;196449,67953;39239,76668;20314,101804;26875,115192;41258,126307;55642,136664;62203,147527;56273,155737;37094,158768;11608,149927;5299,147022;1514,148790;0,153463;12617,168494;41637,176451;70530,167989;82895,150432;76460,133633;62076,120750;41132,102814;52866,89426;70025,83110;80750,87152;88446,91194;92105,87278;85292,72374;70782,63911;39239,766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Your" o:spid="_x0000_s1030" style="position:absolute;left:13101;top:4025;width:3932;height:1608;visibility:visible;mso-wrap-style:square;v-text-anchor:middle" coordsize="393151,16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" path="m318962,130096v-2523,8337,-3911,13894,-3911,16673c315051,149548,315808,152453,317448,155358v1640,2905,3659,4421,6309,4421c326911,159779,329687,156747,332210,150685v1388,-3284,2524,-6695,3659,-10231c336879,136917,338519,132117,340538,125928v2018,-6189,4794,-13893,8327,-22988c352398,93846,356814,85763,362365,78563v5552,-7199,12239,-12504,20314,-16041c386338,60501,388988,58859,390628,57343v1640,-1515,2523,-3157,2523,-5052c393151,48628,389492,46860,382048,46860v-11860,,-24351,9978,-37473,30061c344827,74395,345080,70479,345080,65427v,-5052,-1388,-9473,-4038,-13136c338393,48628,335617,46734,332715,46734v-3281,,-5047,3536,-5047,10736l328299,74521v-126,17936,-3154,36503,-9337,55575xm287419,53049v-3154,11494,-8075,23998,-14509,37513c266349,104077,259157,115824,251208,126055v-7949,10104,-14762,15283,-20566,15283c228497,141338,226731,140580,225217,138938v-1514,-1642,-2271,-3537,-2271,-6063c222946,124413,224964,114561,229128,103193v4037,-11241,8201,-21093,12239,-29556c245404,65175,247549,60375,247549,58985v,-3157,-1009,-6062,-3028,-8462c242502,47997,240105,46734,237329,46734v-5551,,-12617,10736,-21071,32461c207805,100793,203641,118855,203641,133254v,6063,2776,11999,8201,17683c217268,156747,223072,159526,229254,159526v6183,,12870,-3284,20314,-9978c257012,142854,263825,134391,270260,124034v-3533,11494,-5173,19451,-5173,23872c265087,152327,265718,155358,267106,157000v1388,1642,3028,2526,5047,2526c275433,159526,278083,156368,279849,149927v3659,-12631,8832,-29556,15393,-50902c301929,77679,305209,65932,305209,64038v,-3663,-1514,-7452,-4416,-11368c297891,48755,295368,46734,293349,46734v-2018,,-3406,505,-4037,1389c288555,49007,287924,50649,287419,53049xm104975,121634v,10989,2523,20083,7696,27156c117844,155863,124279,159526,131976,159526v10472,,20313,-3789,29650,-11241c170963,140833,178281,131360,183580,119866v5299,-11494,7949,-22609,7949,-33598c191529,75279,188501,65932,182444,58354,176388,50649,168818,46860,159860,46860v-8959,,-17791,3789,-26370,11494c124910,66059,118097,75784,112798,87531v-5173,11620,-7823,23114,-7823,34103xm160995,121634v-7696,12757,-16907,20335,-27758,22356c127434,141085,124658,133886,124658,122139v,-11620,3785,-24125,11229,-37387c143331,71490,152289,63406,162762,60501v3154,2147,5551,5558,7318,10105c171720,75279,172603,80079,172603,85257v-126,11494,-3911,23494,-11608,36377xm41132,70353c36338,65175,32174,58985,28641,51660,25108,44334,22332,36250,20188,27409,18043,18567,16276,11873,14888,7199,13500,2526,11482,126,9084,126,3028,126,,5431,,16041,,26651,2019,37513,5930,48628v3911,11115,9715,21220,17159,30188c30534,87784,38735,93467,47693,95741v-883,1642,-2271,4421,-4164,8084c41637,107487,40249,110266,39366,112035v-884,1768,-2145,4168,-3912,7452c33814,122644,32552,125170,31795,126812v-757,1769,-1766,3916,-3154,6442c24351,141843,22332,148285,22332,152579v,5431,1641,8210,5047,8210c29650,160789,32552,158516,36211,153969v3659,-4547,10346,-16041,19935,-34356c65862,101298,75577,84247,85166,68585,94881,52923,102578,40292,108382,30693v5803,-9600,8579,-15915,8579,-19073c116961,8463,115952,5684,114059,3410,112041,1137,109517,,106363,,103208,,97909,6568,90339,19578,82895,32587,75451,45597,68259,58607,61067,71616,56146,78058,53371,78058v-3281,,-7318,-2526,-12239,-7705xe" stroked="f" strokeweight=".35022mm">
                  <v:stroke joinstyle="miter"/>
                  <v:path arrowok="t" o:connecttype="custom" o:connectlocs="318962,130096;315051,146769;317448,155358;323757,159779;332210,150685;335869,140454;340538,125928;348865,102940;362365,78563;382679,62522;390628,57343;393151,52291;382048,46860;344575,76921;345080,65427;341042,52291;332715,46734;327668,57470;328299,74521;318962,130096;287419,53049;272910,90562;251208,126055;230642,141338;225217,138938;222946,132875;229128,103193;241367,73637;247549,58985;244521,50523;237329,46734;216258,79195;203641,133254;211842,150937;229254,159526;249568,149548;270260,124034;265087,147906;267106,157000;272153,159526;279849,149927;295242,99025;305209,64038;300793,52670;293349,46734;289312,48123;287419,53049;104975,121634;112671,148790;131976,159526;161626,148285;183580,119866;191529,86268;182444,58354;159860,46860;133490,58354;112798,87531;104975,121634;160995,121634;133237,143990;124658,122139;135887,84752;162762,60501;170080,70606;172603,85257;160995,121634;41132,70353;28641,51660;20188,27409;14888,7199;9084,126;0,16041;5930,48628;23089,78816;47693,95741;43529,103825;39366,112035;35454,119487;31795,126812;28641,133254;22332,152579;27379,160789;36211,153969;56146,119613;85166,68585;108382,30693;116961,11620;114059,3410;106363,0;90339,19578;68259,58607;53371,78058;41132,70353" o:connectangles="0,0,0,0,0,0,0,0,0,0,0,0,0,0,0,0,0,0,0,0,0,0,0,0,0,0,0,0,0,0,0,0,0,0,0,0,0,0,0,0,0,0,0,0,0,0,0,0,0,0,0,0,0,0,0,0,0,0,0,0,0,0,0,0,0,0,0,0,0,0,0,0,0,0,0,0,0,0,0,0,0,0,0,0,0,0,0,0,0,0,0,0,0"/>
                </v:shape>
                <v:shape id="Future" o:spid="_x0000_s1031" style="position:absolute;left:17506;top:3875;width:5830;height:1792;visibility:visible;mso-wrap-style:square;v-text-anchor:middle" coordsize="583039,17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" path="m580516,176956v1640,-1515,2524,-2905,2524,-4041c583040,169125,581147,163568,577488,156116v-3659,-7452,-6939,-11115,-9715,-11115c564997,145001,562221,146643,559572,149927v-2650,3284,-4038,6568,-4038,9725c555534,162936,557931,166978,562852,171904v4795,4926,9211,7326,12996,7326c577236,179230,578876,178472,580516,176956xm520837,86015v3659,4295,5552,8463,5552,12505c526389,102561,523487,105846,517809,108372v-5804,2526,-12491,3789,-20188,3789c489925,112161,482985,111529,476929,110140v4290,-8589,9337,-15915,15393,-21725c498378,82605,504182,79700,509860,79700v3533,,7192,2147,10977,6315xm533076,74395c525758,65932,517557,61638,508725,61638v-8959,,-17917,4042,-27001,11999c472639,81721,465195,91573,459517,103319v-5803,11747,-8579,22988,-8579,33724c450938,147780,454597,156747,462041,163694v7444,7073,17033,10610,28893,10610c499766,174304,508725,171904,517935,167105v9211,-4800,13879,-9221,13879,-13263c531814,150811,529795,149295,525884,149295v-757,,-5047,1390,-12996,4042c504939,155989,497243,157379,489673,157379v-7571,,-12870,-1390,-16150,-4295c470242,150179,468602,146138,468602,140959v,-5179,1009,-11115,3154,-17809c480714,125549,490682,126813,501659,126813v10977,,20818,-2527,29524,-7579c539889,114182,544179,107614,544179,99404v-126,-8210,-3785,-16420,-11103,-25009xm389240,145127v-2524,8336,-3912,13894,-3912,16673c385328,164578,386086,167483,387726,170388v1640,2906,3659,4421,6182,4421c397062,174809,399838,171778,402362,165715v1388,-3284,2523,-6694,3659,-10231c407030,151948,408670,147148,410689,140959v2019,-6189,4794,-13894,8327,-22988c422549,108877,426965,100793,432517,93594v5551,-7200,12238,-12505,20313,-16041c456489,75532,459139,73890,460779,72374v1640,-1516,2524,-3158,2524,-5052c463303,63659,459644,61891,452199,61891v-11860,,-24351,9978,-37473,30061c414979,89426,415231,85510,415231,80458v,-5053,-1388,-9473,-4037,-13136c408544,63659,405768,61764,402866,61764v-3280,,-5047,3537,-5047,10736l398450,89552v,17935,-3028,36503,-9210,55575xm357697,68080v-3154,11494,-8075,23998,-14510,37513c336626,119108,329434,130854,321486,141085v-7949,10105,-14763,15283,-20566,15283c298775,156368,297008,155611,295494,153969v-1514,-1642,-2271,-3537,-2271,-6063c293223,139443,295242,129591,299405,118224v4038,-11242,8202,-21094,12239,-29556c315682,80205,317827,75405,317827,74016v,-3158,-1010,-6063,-3029,-8463c312780,63027,310383,61764,307607,61764v-5552,,-12617,10736,-21071,32461c278082,115824,273919,133886,273919,148285v,6063,2776,11999,8201,17683c287545,171778,293349,174557,299532,174557v6182,,12869,-3284,20313,-9979c327290,157884,334103,149421,340538,139064v-3533,11494,-5173,19452,-5173,23872c335365,167357,335995,170388,337383,172030v1388,1643,3028,2527,5047,2527c345711,174557,348360,171399,350127,164957v3658,-12630,8832,-29556,15393,-50902c372207,92710,375487,80963,375487,79068v,-3663,-1514,-7452,-4416,-11367c368169,63785,365646,61764,363627,61764v-2019,,-3407,505,-4038,1390c358832,64038,358328,65680,357697,68080xm224207,123655v4795,-15410,8832,-29051,11987,-41050c251965,79447,262311,77047,267232,75532v4921,-1516,7318,-3411,7318,-5684c274550,65932,270007,63911,260923,63911v-5173,,-11986,379,-20692,1137c242755,54691,244142,47492,244142,43450v,-4042,-1892,-7705,-5677,-10989c234680,29177,231525,27535,228876,27535v-3029,,-4543,2274,-4543,6821c224333,44081,222945,55196,220296,67827v-19683,3284,-29524,6821,-29524,10484c190772,80584,191907,82984,194304,85510v2398,2526,4669,3789,7192,3789c203894,89299,208688,88415,215754,86773v-2019,7073,-4669,16167,-8075,26904c204272,124539,201622,133254,199856,139822v-1766,6568,-2776,11999,-2776,16294c197080,160410,199477,164452,204398,168494v4795,4042,10977,6063,18295,6063c230011,174557,238212,171652,247170,165968v8959,-5810,13501,-10863,13501,-15283c260671,147780,259283,146390,256633,146390v-883,,-5551,1642,-13752,4926c234680,154600,227614,156242,221810,156242v-3280,,-5047,-1389,-5047,-4294c217015,148411,219413,139064,224207,123655xm162383,68080v-3154,11494,-8075,23998,-14510,37513c141312,119108,134121,130854,126172,141085v-7949,10105,-14762,15283,-20566,15283c103461,156368,101694,155611,100180,153969v-1514,-1642,-2271,-3537,-2271,-6063c97909,139443,99928,129591,104092,118224v4037,-11242,8201,-21094,12238,-29556c120368,80205,122513,75405,122513,74016v,-3158,-1010,-6063,-3028,-8463c117466,63027,115069,61764,112293,61764v-5552,,-12617,10736,-21071,32461c82769,115824,78605,133886,78605,148285v,6063,2776,11999,8201,17683c92232,171778,98035,174557,104218,174557v6182,,12869,-3284,20313,-9979c131976,157884,138789,149421,145224,139064v-3533,11494,-5173,19452,-5173,23872c140051,167357,140681,170388,142069,172030v1388,1643,3029,2527,5047,2527c150397,174557,153046,171399,154813,164957v3659,-12630,8832,-29556,15393,-50902c176893,92710,180173,80963,180173,79068v,-3663,-1514,-7452,-4416,-11367c172855,63785,170332,61764,168313,61764v-2019,,-3406,505,-4037,1390c163645,64038,163014,65680,162383,68080xm22206,168368v3912,-8337,11229,-34356,22080,-77932c58796,88036,68637,86015,73558,84500v5047,-1516,7444,-3663,7444,-6568c81002,76163,79741,74648,77217,73385,74694,72121,70656,71616,65231,71616v-5552,,-11103,379,-16655,1137l50343,64796c51983,54691,55011,43450,59427,31198v1640,-4421,3533,-7705,5678,-10105c67250,18693,69521,17557,72170,17557v2524,,4795,1263,6561,3915c80498,23998,81886,26903,82643,29935v2271,8210,5173,12252,8832,12252c95764,42187,97783,38145,97783,30061v,-8084,-2397,-15157,-7318,-21093c85671,3031,79362,,71792,,61193,,52740,4673,46557,13894,40375,23114,35454,38271,31795,59112v-757,3915,-1892,9599,-3406,16799c25108,76542,19052,77932,10220,79952,3407,81973,,84247,,86773v,2526,1262,4926,3659,7073c6056,95994,8453,97004,10977,97004v2397,,6939,-758,13374,-2274c21575,106351,16528,125928,8958,153211v-1514,5305,-2271,8841,-2271,10736c6687,165715,7823,168115,10094,171020v2271,2905,4416,4295,6308,4295c18295,174936,20188,172788,22206,168368xe" stroked="f" strokeweight=".35022mm">
                  <v:stroke joinstyle="miter"/>
                  <v:path arrowok="t" o:connecttype="custom" o:connectlocs="580516,176956;583040,172915;577488,156116;567773,145001;559572,149927;555534,159652;562852,171904;575848,179230;580516,176956;520837,86015;526389,98520;517809,108372;497621,112161;476929,110140;492322,88415;509860,79700;520837,86015;533076,74395;508725,61638;481724,73637;459517,103319;450938,137043;462041,163694;490934,174304;517935,167105;531814,153842;525884,149295;512888,153337;489673,157379;473523,153084;468602,140959;471756,123150;501659,126813;531183,119234;544179,99404;533076,74395;389240,145127;385328,161800;387726,170388;393908,174809;402362,165715;406021,155484;410689,140959;419016,117971;432517,93594;452830,77553;460779,72374;463303,67322;452199,61891;414726,91952;415231,80458;411194,67322;402866,61764;397819,72500;398450,89552;389240,145127;357697,68080;343187,105593;321486,141085;300920,156368;295494,153969;293223,147906;299405,118224;311644,88668;317827,74016;314798,65553;307607,61764;286536,94225;273919,148285;282120,165968;299532,174557;319845,164578;340538,139064;335365,162936;337383,172030;342430,174557;350127,164957;365520,114055;375487,79068;371071,67701;363627,61764;359589,63154;357697,68080;224207,123655;236194,82605;267232,75532;274550,69848;260923,63911;240231,65048;244142,43450;238465,32461;228876,27535;224333,34356;220296,67827;190772,78311;194304,85510;201496,89299;215754,86773;207679,113677;199856,139822;197080,156116;204398,168494;222693,174557;247170,165968;260671,150685;256633,146390;242881,151316;221810,156242;216763,151948;224207,123655;162383,68080;147873,105593;126172,141085;105606,156368;100180,153969;97909,147906;104092,118224;116330,88668;122513,74016;119485,65553;112293,61764;91222,94225;78605,148285;86806,165968;104218,174557;124531,164578;145224,139064;140051,162936;142069,172030;147116,174557;154813,164957;170206,114055;180173,79068;175757,67701;168313,61764;164276,63154;162383,68080;22206,168368;44286,90436;73558,84500;81002,77932;77217,73385;65231,71616;48576,72753;50343,64796;59427,31198;65105,21093;72170,17557;78731,21472;82643,29935;91475,42187;97783,30061;90465,8968;71792,0;46557,13894;31795,59112;28389,75911;10220,79952;0,86773;3659,93846;10977,97004;24351,94730;8958,153211;6687,163947;10094,171020;16402,175315;22206,1683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ADED00F" w14:textId="083F9A5A" w:rsidR="00D75FE2" w:rsidRDefault="00D4179C" w:rsidP="00C802EE">
      <w:pPr>
        <w:pStyle w:val="MainTitleHeading"/>
        <w:framePr w:wrap="around"/>
      </w:pPr>
      <w:r>
        <w:t>TasTAFE Residence 2024</w:t>
      </w:r>
    </w:p>
    <w:p w14:paraId="2A618EC8" w14:textId="5F1CE4E6" w:rsidR="00D4179C" w:rsidRDefault="00D4179C" w:rsidP="00C802EE">
      <w:pPr>
        <w:pStyle w:val="MainTitleHeading"/>
        <w:framePr w:wrap="around"/>
      </w:pPr>
      <w:r>
        <w:t>Self-contained Accommodation</w:t>
      </w:r>
    </w:p>
    <w:bookmarkEnd w:id="0"/>
    <w:bookmarkEnd w:id="1"/>
    <w:p w14:paraId="743A4040" w14:textId="22E49400" w:rsidR="00D4179C" w:rsidRPr="00BD4F70" w:rsidRDefault="00D4179C" w:rsidP="00D4179C">
      <w:pPr>
        <w:rPr>
          <w:b/>
          <w:bCs/>
        </w:rPr>
      </w:pPr>
      <w:r w:rsidRPr="00BD4F70">
        <w:rPr>
          <w:b/>
          <w:bCs/>
        </w:rPr>
        <w:t xml:space="preserve">Conveniently located onsite at the Clarence Campus in Hobart and Alanvale Campus in Launceston, the two TasTAFE Residences offer clean, </w:t>
      </w:r>
      <w:r w:rsidR="00BD4F70" w:rsidRPr="00BD4F70">
        <w:rPr>
          <w:b/>
          <w:bCs/>
        </w:rPr>
        <w:t>comfortable,</w:t>
      </w:r>
      <w:r w:rsidRPr="00BD4F70">
        <w:rPr>
          <w:b/>
          <w:bCs/>
        </w:rPr>
        <w:t xml:space="preserve"> and affordable accommodation options for TasTAFE students.</w:t>
      </w:r>
    </w:p>
    <w:p w14:paraId="79BFBC2D" w14:textId="77777777" w:rsidR="00D4179C" w:rsidRDefault="00D4179C" w:rsidP="00D4179C">
      <w:r>
        <w:t xml:space="preserve">TasTAFE Residences provide four-share accommodation in self-contained motel style units, for both short- and long-term stays. </w:t>
      </w:r>
    </w:p>
    <w:p w14:paraId="5F5B8CB3" w14:textId="77777777" w:rsidR="00D4179C" w:rsidRDefault="00D4179C" w:rsidP="00D4179C">
      <w:r>
        <w:t>Long term stays greater than 2 weeks will be charged a weekly rate. Stays less than 2 weeks will be charged a daily rate. Short term guests Sunday to Friday term dates, cannot stay Friday or Saturday nights unless pre organised.</w:t>
      </w:r>
    </w:p>
    <w:p w14:paraId="670BEE06" w14:textId="77777777" w:rsidR="00D4179C" w:rsidRDefault="00D4179C" w:rsidP="00D4179C">
      <w:pPr>
        <w:pStyle w:val="Heading1"/>
      </w:pPr>
      <w:r>
        <w:t>Accommodation</w:t>
      </w:r>
    </w:p>
    <w:p w14:paraId="4FB755CA" w14:textId="77777777" w:rsidR="00D4179C" w:rsidRDefault="00D4179C" w:rsidP="00D4179C">
      <w:r>
        <w:t>Both the Alanvale and Clarence Residences have two buildings – each containing 11 units.</w:t>
      </w:r>
    </w:p>
    <w:p w14:paraId="4762F8A7" w14:textId="77777777" w:rsidR="00D4179C" w:rsidRDefault="00D4179C" w:rsidP="00D4179C">
      <w:r>
        <w:t>Each unit contains between four and five lockable</w:t>
      </w:r>
    </w:p>
    <w:p w14:paraId="3AEA0971" w14:textId="77777777" w:rsidR="00D4179C" w:rsidRDefault="00D4179C" w:rsidP="00D4179C">
      <w:r>
        <w:t xml:space="preserve">single bedrooms with shared access to the unit’s common areas (kitchen, </w:t>
      </w:r>
      <w:proofErr w:type="gramStart"/>
      <w:r>
        <w:t>bathroom</w:t>
      </w:r>
      <w:proofErr w:type="gramEnd"/>
      <w:r>
        <w:t xml:space="preserve"> and lounge room).</w:t>
      </w:r>
    </w:p>
    <w:p w14:paraId="3F7907AC" w14:textId="77777777" w:rsidR="00D4179C" w:rsidRDefault="00D4179C" w:rsidP="00D4179C">
      <w:r>
        <w:t xml:space="preserve">Guests have access to the Residence common room/lounge area, and outdoor BBQ area. </w:t>
      </w:r>
    </w:p>
    <w:p w14:paraId="2128203C" w14:textId="77777777" w:rsidR="00D4179C" w:rsidRDefault="00D4179C" w:rsidP="00D4179C">
      <w:r>
        <w:t>The common room has CCTV cameras.</w:t>
      </w:r>
    </w:p>
    <w:p w14:paraId="45997C34" w14:textId="77777777" w:rsidR="00D4179C" w:rsidRDefault="00D4179C" w:rsidP="00D4179C">
      <w:r>
        <w:t xml:space="preserve">TasTAFE students under 18 years of age will be housed with fellow underage guests </w:t>
      </w:r>
    </w:p>
    <w:p w14:paraId="467BF163" w14:textId="054D530C" w:rsidR="00D4179C" w:rsidRDefault="00D4179C" w:rsidP="00D4179C">
      <w:r>
        <w:t>in either gender specific or non-specific units. These units are housed in a secure building, but the building may contain student guests over the age of 18. Guardians will need to complete admission form for underage guests.</w:t>
      </w:r>
    </w:p>
    <w:p w14:paraId="079F5428" w14:textId="066C2A9F" w:rsidR="00D4179C" w:rsidRDefault="00D4179C" w:rsidP="00D4179C">
      <w:r w:rsidRPr="0084284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EABD00D" wp14:editId="20598F11">
            <wp:extent cx="2764790" cy="2607310"/>
            <wp:effectExtent l="0" t="0" r="0" b="2540"/>
            <wp:docPr id="1" name="Picture 1" descr="Alanvale student accommodation exterior. Brick building with a red roof and full height glass windows at ent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lanvale student accommodation exterior. Brick building with a red roof and full height glass windows at entra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28295"/>
                    <a:stretch/>
                  </pic:blipFill>
                  <pic:spPr bwMode="auto">
                    <a:xfrm>
                      <a:off x="0" y="0"/>
                      <a:ext cx="276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9B79" w14:textId="2917CA49" w:rsidR="00D4179C" w:rsidRDefault="00D4179C" w:rsidP="00D4179C">
      <w:r w:rsidRPr="00D4179C">
        <w:t>Depending on availability units for over 18 years of age guests may not be gender specific as TasTAFE offers gender specific or non-specific options but is subject to demand.</w:t>
      </w:r>
    </w:p>
    <w:p w14:paraId="0F637CB4" w14:textId="0B8E614D" w:rsidR="00D4179C" w:rsidRDefault="00D4179C" w:rsidP="00D4179C">
      <w:pPr>
        <w:pStyle w:val="Heading3"/>
      </w:pPr>
      <w:r>
        <w:t>Each residence contains:</w:t>
      </w:r>
    </w:p>
    <w:p w14:paraId="76B3C082" w14:textId="1E46FE16" w:rsidR="00D4179C" w:rsidRDefault="00D4179C" w:rsidP="00D4179C">
      <w:pPr>
        <w:pStyle w:val="ListBullet"/>
        <w:ind w:left="426" w:hanging="426"/>
      </w:pPr>
      <w:r>
        <w:t xml:space="preserve"> vending machines</w:t>
      </w:r>
    </w:p>
    <w:p w14:paraId="68ED2120" w14:textId="70378DC7" w:rsidR="00D4179C" w:rsidRDefault="00D4179C" w:rsidP="00D4179C">
      <w:pPr>
        <w:pStyle w:val="ListBullet"/>
        <w:ind w:left="426" w:hanging="426"/>
      </w:pPr>
      <w:r>
        <w:t xml:space="preserve"> a fully equipped laundry – no fee</w:t>
      </w:r>
    </w:p>
    <w:p w14:paraId="6C1CCA06" w14:textId="248E4FF6" w:rsidR="00D4179C" w:rsidRDefault="00D4179C" w:rsidP="00D4179C">
      <w:pPr>
        <w:pStyle w:val="ListBullet"/>
        <w:ind w:left="426" w:hanging="426"/>
      </w:pPr>
      <w:r>
        <w:t xml:space="preserve"> table tennis and/or pool tables</w:t>
      </w:r>
    </w:p>
    <w:p w14:paraId="23E22975" w14:textId="77777777" w:rsidR="00D4179C" w:rsidRDefault="00D4179C">
      <w:pPr>
        <w:spacing w:before="0" w:after="160" w:line="259" w:lineRule="auto"/>
      </w:pPr>
      <w:r>
        <w:br w:type="page"/>
      </w:r>
    </w:p>
    <w:p w14:paraId="277F3C9F" w14:textId="77777777" w:rsidR="00D4179C" w:rsidRDefault="00D4179C" w:rsidP="00D4179C">
      <w:pPr>
        <w:pStyle w:val="Heading3"/>
      </w:pPr>
      <w:r>
        <w:lastRenderedPageBreak/>
        <w:t>Each unit contains:</w:t>
      </w:r>
    </w:p>
    <w:p w14:paraId="57455DBA" w14:textId="49CD7801" w:rsidR="00D4179C" w:rsidRDefault="00D4179C" w:rsidP="00D4179C">
      <w:pPr>
        <w:pStyle w:val="ListBullet"/>
        <w:ind w:left="426" w:hanging="426"/>
      </w:pPr>
      <w:r>
        <w:t>4–5 single bedrooms</w:t>
      </w:r>
    </w:p>
    <w:p w14:paraId="1B298ABB" w14:textId="6A819EB8" w:rsidR="00D4179C" w:rsidRDefault="00D4179C" w:rsidP="00D4179C">
      <w:pPr>
        <w:pStyle w:val="ListBullet"/>
        <w:ind w:left="426" w:hanging="426"/>
      </w:pPr>
      <w:r>
        <w:t>lounge/dining area with colour TV</w:t>
      </w:r>
    </w:p>
    <w:p w14:paraId="23BBD977" w14:textId="09B2E951" w:rsidR="00D4179C" w:rsidRDefault="00D4179C" w:rsidP="00D4179C">
      <w:pPr>
        <w:pStyle w:val="ListBullet"/>
        <w:ind w:left="426" w:hanging="426"/>
      </w:pPr>
      <w:r>
        <w:t>fully equipped kitchenette (including fridge, toaster, kettle, cookware, cutlery, crockery and a stove or microwave)</w:t>
      </w:r>
    </w:p>
    <w:p w14:paraId="7892602D" w14:textId="2FAD6E31" w:rsidR="00D4179C" w:rsidRDefault="00D4179C" w:rsidP="00D4179C">
      <w:pPr>
        <w:pStyle w:val="ListBullet"/>
        <w:ind w:left="426" w:hanging="426"/>
      </w:pPr>
      <w:r>
        <w:t>common lockable bathroom with shower and separate lockable toilet</w:t>
      </w:r>
    </w:p>
    <w:p w14:paraId="22809629" w14:textId="13E8172B" w:rsidR="00D4179C" w:rsidRDefault="00D4179C" w:rsidP="00D4179C">
      <w:pPr>
        <w:pStyle w:val="ListBullet"/>
        <w:ind w:left="426" w:hanging="426"/>
      </w:pPr>
      <w:r>
        <w:t>heating</w:t>
      </w:r>
    </w:p>
    <w:p w14:paraId="7987AE40" w14:textId="77777777" w:rsidR="00D4179C" w:rsidRDefault="00D4179C" w:rsidP="00D4179C"/>
    <w:p w14:paraId="3A0D6774" w14:textId="2B691642" w:rsidR="00D4179C" w:rsidRDefault="00D4179C" w:rsidP="00D4179C">
      <w:pPr>
        <w:pStyle w:val="Heading3"/>
      </w:pPr>
      <w:r>
        <w:t>Single bedrooms contain:</w:t>
      </w:r>
    </w:p>
    <w:p w14:paraId="2F46AEB3" w14:textId="0B5A8B6E" w:rsidR="00D4179C" w:rsidRDefault="00D4179C" w:rsidP="00D4179C">
      <w:pPr>
        <w:pStyle w:val="ListBullet"/>
        <w:ind w:left="426" w:hanging="426"/>
      </w:pPr>
      <w:r>
        <w:t>desk and chair</w:t>
      </w:r>
    </w:p>
    <w:p w14:paraId="45A8CF89" w14:textId="3FD28298" w:rsidR="00D4179C" w:rsidRDefault="00D4179C" w:rsidP="00D4179C">
      <w:pPr>
        <w:pStyle w:val="ListBullet"/>
        <w:ind w:left="426" w:hanging="426"/>
      </w:pPr>
      <w:r>
        <w:t xml:space="preserve">bed (king single) with pillow, </w:t>
      </w:r>
      <w:proofErr w:type="gramStart"/>
      <w:r>
        <w:t>pillowcase</w:t>
      </w:r>
      <w:proofErr w:type="gramEnd"/>
      <w:r>
        <w:t xml:space="preserve"> and mattress cover. A linen pack consisting of sheets and donna can be hired for a daily fee. For long term stayers’ linen pack is provided but cleaning is the responsibility of the guest</w:t>
      </w:r>
    </w:p>
    <w:p w14:paraId="782E91AF" w14:textId="45EEF733" w:rsidR="00D4179C" w:rsidRDefault="00D4179C" w:rsidP="00D4179C">
      <w:pPr>
        <w:pStyle w:val="ListBullet"/>
        <w:ind w:left="426" w:hanging="426"/>
      </w:pPr>
      <w:r>
        <w:t>built in wardrobe and shelving</w:t>
      </w:r>
    </w:p>
    <w:p w14:paraId="2D97DB64" w14:textId="50DDDB8E" w:rsidR="00D4179C" w:rsidRDefault="00D4179C" w:rsidP="00D4179C">
      <w:pPr>
        <w:pStyle w:val="ListBullet"/>
        <w:ind w:left="426" w:hanging="426"/>
      </w:pPr>
      <w:r>
        <w:t>heater</w:t>
      </w:r>
    </w:p>
    <w:p w14:paraId="38CBC79E" w14:textId="77777777" w:rsidR="00D4179C" w:rsidRDefault="00D4179C" w:rsidP="00D4179C"/>
    <w:p w14:paraId="07F2C426" w14:textId="35C845B3" w:rsidR="00D4179C" w:rsidRDefault="00D4179C" w:rsidP="00D4179C">
      <w:r>
        <w:t>*All common areas are serviced weekly and provided with additional cleaning supplies, when a guest leaves, room and unit common area are cleaned prior to the arrival of a new guest.</w:t>
      </w:r>
    </w:p>
    <w:p w14:paraId="308131B1" w14:textId="77777777" w:rsidR="00D4179C" w:rsidRDefault="00D4179C" w:rsidP="00D4179C">
      <w:pPr>
        <w:pStyle w:val="Heading1"/>
      </w:pPr>
      <w:r>
        <w:t>Location</w:t>
      </w:r>
    </w:p>
    <w:p w14:paraId="675C29C4" w14:textId="77777777" w:rsidR="00D4179C" w:rsidRDefault="00D4179C" w:rsidP="00D4179C">
      <w:r w:rsidRPr="00D4179C">
        <w:rPr>
          <w:b/>
          <w:bCs/>
        </w:rPr>
        <w:t>Alanvale Residence</w:t>
      </w:r>
      <w:r>
        <w:t xml:space="preserve"> is located at TasTAFE’s Alanvale Campus on the banks of the Tamar River. </w:t>
      </w:r>
    </w:p>
    <w:p w14:paraId="55BB3592" w14:textId="77777777" w:rsidR="00D4179C" w:rsidRDefault="00D4179C" w:rsidP="00D4179C">
      <w:r>
        <w:t>The Alanvale residence is just a five-minute drive from the Launceston CBD and the seaport precinct, which provides a wide range of food and shopping options.</w:t>
      </w:r>
    </w:p>
    <w:p w14:paraId="0A02F510" w14:textId="77777777" w:rsidR="00D4179C" w:rsidRDefault="00D4179C" w:rsidP="00D4179C">
      <w:r w:rsidRPr="00D4179C">
        <w:rPr>
          <w:b/>
          <w:bCs/>
        </w:rPr>
        <w:t>Clarence Residence</w:t>
      </w:r>
      <w:r>
        <w:t xml:space="preserve"> is located on the grounds of the Clarence Campus in Warrane on Hobart’s Eastern Shore.</w:t>
      </w:r>
    </w:p>
    <w:p w14:paraId="2E80242E" w14:textId="77777777" w:rsidR="00D4179C" w:rsidRDefault="00D4179C" w:rsidP="00D4179C">
      <w:r>
        <w:t>Just a few minutes from Eastlands Shopping Centre, Rosny bus mall and Village Cinemas, the Clarence Residence is also conveniently located to a range of restaurants and takeaway options.</w:t>
      </w:r>
    </w:p>
    <w:p w14:paraId="04F8C97D" w14:textId="77777777" w:rsidR="00D4179C" w:rsidRDefault="00D4179C" w:rsidP="00D4179C">
      <w:pPr>
        <w:pStyle w:val="Heading1"/>
      </w:pPr>
      <w:r>
        <w:t>Availability</w:t>
      </w:r>
    </w:p>
    <w:p w14:paraId="57566C8B" w14:textId="77777777" w:rsidR="00D4179C" w:rsidRDefault="00D4179C" w:rsidP="00D4179C">
      <w:r>
        <w:t>Accommodation at the Alanvale and Clarence Residence is available all year round for long term stayers.</w:t>
      </w:r>
    </w:p>
    <w:p w14:paraId="298EE9D0" w14:textId="77777777" w:rsidR="00D4179C" w:rsidRDefault="00D4179C" w:rsidP="00D4179C">
      <w:r>
        <w:t>Casual guests can stay term times Sunday to Friday.</w:t>
      </w:r>
    </w:p>
    <w:p w14:paraId="6AAC97D1" w14:textId="77777777" w:rsidR="00D4179C" w:rsidRDefault="00D4179C" w:rsidP="00D4179C">
      <w:r>
        <w:t xml:space="preserve">Check in is from 3:30pm and ideally no later than 8:00pm. </w:t>
      </w:r>
    </w:p>
    <w:p w14:paraId="7A492329" w14:textId="77777777" w:rsidR="00D4179C" w:rsidRDefault="00D4179C" w:rsidP="00D4179C">
      <w:r>
        <w:t xml:space="preserve">Guests will be provided electronic PIN details of how to access the gate, building and unit and code for the key box located in the unit for their room. </w:t>
      </w:r>
    </w:p>
    <w:p w14:paraId="62D6CDDC" w14:textId="77777777" w:rsidR="00D4179C" w:rsidRDefault="00D4179C" w:rsidP="00D4179C">
      <w:r>
        <w:t>Check out is 9.00 am next day.</w:t>
      </w:r>
    </w:p>
    <w:p w14:paraId="65A45566" w14:textId="77777777" w:rsidR="00D4179C" w:rsidRDefault="00D4179C" w:rsidP="00D4179C">
      <w:pPr>
        <w:pStyle w:val="Heading1"/>
      </w:pPr>
      <w:r>
        <w:t>Rates</w:t>
      </w:r>
    </w:p>
    <w:p w14:paraId="08A32991" w14:textId="6C6D1A25" w:rsidR="00D4179C" w:rsidRDefault="00D4179C" w:rsidP="00D4179C">
      <w:r>
        <w:t>Our accommodation rates are incredibly competitive, making it affordable to travel and stay overnight in the north or south of the state</w:t>
      </w:r>
    </w:p>
    <w:p w14:paraId="2DE548AA" w14:textId="77777777" w:rsidR="00AA7CE2" w:rsidRDefault="00AA7CE2" w:rsidP="00AA7CE2">
      <w:pPr>
        <w:pStyle w:val="Heading3"/>
      </w:pPr>
      <w:r w:rsidRPr="00842841">
        <w:t>TasTAFE students:</w:t>
      </w:r>
    </w:p>
    <w:p w14:paraId="70DF8AC4" w14:textId="71D6EA7B" w:rsidR="00AA7CE2" w:rsidRPr="00AA7CE2" w:rsidRDefault="00AA7CE2" w:rsidP="00AA7CE2">
      <w:pPr>
        <w:pStyle w:val="ListBullet"/>
      </w:pPr>
      <w:r w:rsidRPr="00AA7CE2">
        <w:t>$40 per night</w:t>
      </w:r>
      <w:r>
        <w:t xml:space="preserve"> plus:</w:t>
      </w:r>
    </w:p>
    <w:p w14:paraId="4229F082" w14:textId="77777777" w:rsidR="00AA7CE2" w:rsidRPr="00842841" w:rsidRDefault="00AA7CE2" w:rsidP="00AA7CE2">
      <w:pPr>
        <w:pStyle w:val="ListBullet2"/>
      </w:pPr>
      <w:r w:rsidRPr="00842841">
        <w:t>Linen pack $5 per night</w:t>
      </w:r>
    </w:p>
    <w:p w14:paraId="5DFC7148" w14:textId="0F6DD47D" w:rsidR="00AA7CE2" w:rsidRPr="00842841" w:rsidRDefault="00AA7CE2" w:rsidP="00AA7CE2">
      <w:pPr>
        <w:pStyle w:val="ListBullet2"/>
      </w:pPr>
      <w:r w:rsidRPr="00842841">
        <w:t>Towel $4 per night</w:t>
      </w:r>
      <w:r>
        <w:br/>
      </w:r>
    </w:p>
    <w:p w14:paraId="2C666FE6" w14:textId="3C828C04" w:rsidR="00AA7CE2" w:rsidRDefault="00AA7CE2" w:rsidP="00AA7CE2">
      <w:pPr>
        <w:pStyle w:val="ListBullet"/>
      </w:pPr>
      <w:r w:rsidRPr="00AA7CE2">
        <w:t>$220 (seven nights), greater than 2 weeks stay</w:t>
      </w:r>
      <w:r>
        <w:t>:</w:t>
      </w:r>
    </w:p>
    <w:p w14:paraId="1802219D" w14:textId="77777777" w:rsidR="00AA7CE2" w:rsidRPr="00842841" w:rsidRDefault="00AA7CE2" w:rsidP="00AA7CE2">
      <w:pPr>
        <w:pStyle w:val="ListBullet2"/>
      </w:pPr>
      <w:r w:rsidRPr="00842841">
        <w:t xml:space="preserve">Includes a linen pack but no towel </w:t>
      </w:r>
    </w:p>
    <w:p w14:paraId="1E2BF927" w14:textId="77777777" w:rsidR="00AA7CE2" w:rsidRPr="00842841" w:rsidRDefault="00AA7CE2" w:rsidP="00AA7CE2"/>
    <w:p w14:paraId="77EE9B26" w14:textId="77777777" w:rsidR="00AA7CE2" w:rsidRDefault="00AA7CE2" w:rsidP="00D4179C"/>
    <w:p w14:paraId="546A78B5" w14:textId="77777777" w:rsidR="00AA7CE2" w:rsidRDefault="00AA7CE2" w:rsidP="00AA7CE2">
      <w:pPr>
        <w:pStyle w:val="ListBullet"/>
        <w:numPr>
          <w:ilvl w:val="0"/>
          <w:numId w:val="0"/>
        </w:numPr>
        <w:ind w:right="-73"/>
        <w:rPr>
          <w:rStyle w:val="Heading1Char"/>
        </w:rPr>
      </w:pPr>
      <w:r w:rsidRPr="00AA7CE2">
        <w:rPr>
          <w:rStyle w:val="Heading1Char"/>
        </w:rPr>
        <w:lastRenderedPageBreak/>
        <w:t>Things you need to know…</w:t>
      </w:r>
    </w:p>
    <w:p w14:paraId="7867B616" w14:textId="76EF4657" w:rsidR="00AA7CE2" w:rsidRPr="00AA7CE2" w:rsidRDefault="00AA7CE2" w:rsidP="00AA7CE2">
      <w:pPr>
        <w:pStyle w:val="ListBullet"/>
        <w:ind w:left="426" w:hanging="426"/>
      </w:pPr>
      <w:r w:rsidRPr="00AA7CE2">
        <w:t xml:space="preserve">Common area of units </w:t>
      </w:r>
      <w:proofErr w:type="gramStart"/>
      <w:r w:rsidRPr="00AA7CE2">
        <w:t>are</w:t>
      </w:r>
      <w:proofErr w:type="gramEnd"/>
      <w:r w:rsidRPr="00AA7CE2">
        <w:t xml:space="preserve"> serviced weekly</w:t>
      </w:r>
    </w:p>
    <w:p w14:paraId="3DC15F8E" w14:textId="0FF54F68" w:rsidR="00AA7CE2" w:rsidRPr="00AA7CE2" w:rsidRDefault="00AA7CE2" w:rsidP="00AA7CE2">
      <w:pPr>
        <w:pStyle w:val="ListBullet"/>
        <w:ind w:left="426" w:hanging="426"/>
      </w:pPr>
      <w:r w:rsidRPr="00AA7CE2">
        <w:t>Car parks are located next to each building and are well lit</w:t>
      </w:r>
    </w:p>
    <w:p w14:paraId="3E7BA447" w14:textId="50059866" w:rsidR="00AA7CE2" w:rsidRPr="00AA7CE2" w:rsidRDefault="00AA7CE2" w:rsidP="00AA7CE2">
      <w:pPr>
        <w:pStyle w:val="ListBullet"/>
        <w:ind w:left="426" w:hanging="426"/>
      </w:pPr>
      <w:r w:rsidRPr="00AA7CE2">
        <w:t>Metro buses pass the campus grounds on a regular basis</w:t>
      </w:r>
    </w:p>
    <w:p w14:paraId="2859FB88" w14:textId="4C8F1632" w:rsidR="00AA7CE2" w:rsidRPr="00AA7CE2" w:rsidRDefault="00AA7CE2" w:rsidP="00AA7CE2">
      <w:pPr>
        <w:pStyle w:val="ListBullet"/>
        <w:ind w:left="426" w:hanging="426"/>
      </w:pPr>
      <w:r w:rsidRPr="00AA7CE2">
        <w:t>Lawn area and BBQ facilities are available for guest use</w:t>
      </w:r>
    </w:p>
    <w:p w14:paraId="1F134BAD" w14:textId="24798108" w:rsidR="00AA7CE2" w:rsidRPr="00AA7CE2" w:rsidRDefault="00AA7CE2" w:rsidP="00AA7CE2">
      <w:pPr>
        <w:pStyle w:val="ListBullet"/>
        <w:ind w:left="426" w:hanging="426"/>
      </w:pPr>
      <w:r w:rsidRPr="00AA7CE2">
        <w:t>Management is onsite between 8.00am and 4.30 weekdays. After hours emergency services are available.</w:t>
      </w:r>
    </w:p>
    <w:p w14:paraId="424AF953" w14:textId="19B52CD3" w:rsidR="00AA7CE2" w:rsidRPr="00AA7CE2" w:rsidRDefault="00AA7CE2" w:rsidP="00AA7CE2">
      <w:pPr>
        <w:pStyle w:val="ListBullet"/>
        <w:ind w:left="426" w:hanging="426"/>
      </w:pPr>
      <w:r w:rsidRPr="00AA7CE2">
        <w:t>No consumption of alcohol, use of drugs, smoking or vaporing is permitted.</w:t>
      </w:r>
    </w:p>
    <w:p w14:paraId="514BB7F3" w14:textId="5277E0A5" w:rsidR="00AA7CE2" w:rsidRPr="00AA7CE2" w:rsidRDefault="00AA7CE2" w:rsidP="00AA7CE2">
      <w:pPr>
        <w:pStyle w:val="ListBullet"/>
        <w:ind w:left="426" w:hanging="426"/>
      </w:pPr>
      <w:r w:rsidRPr="00AA7CE2">
        <w:t>Each unit is secured external access by unique PIN and each room is lockable.</w:t>
      </w:r>
    </w:p>
    <w:p w14:paraId="60DCB41A" w14:textId="6AEB9F4B" w:rsidR="00AA7CE2" w:rsidRPr="00AA7CE2" w:rsidRDefault="00AA7CE2" w:rsidP="00AA7CE2">
      <w:pPr>
        <w:pStyle w:val="ListBullet"/>
        <w:ind w:left="426" w:hanging="426"/>
      </w:pPr>
      <w:r w:rsidRPr="00AA7CE2">
        <w:t>Buildings only accessible by unique PIN</w:t>
      </w:r>
    </w:p>
    <w:p w14:paraId="0DF62696" w14:textId="120168B0" w:rsidR="00AA7CE2" w:rsidRPr="00AA7CE2" w:rsidRDefault="00AA7CE2" w:rsidP="00AA7CE2">
      <w:pPr>
        <w:pStyle w:val="ListBullet"/>
        <w:ind w:left="426" w:hanging="426"/>
      </w:pPr>
      <w:r w:rsidRPr="00AA7CE2">
        <w:t>Buildings are monitored by security and security enters building at night times on a random basis.</w:t>
      </w:r>
    </w:p>
    <w:p w14:paraId="3732F380" w14:textId="08769508" w:rsidR="00AA7CE2" w:rsidRPr="00AA7CE2" w:rsidRDefault="00AA7CE2" w:rsidP="00AA7CE2">
      <w:pPr>
        <w:pStyle w:val="ListBullet"/>
        <w:ind w:left="426" w:hanging="426"/>
      </w:pPr>
      <w:r w:rsidRPr="00AA7CE2">
        <w:t>Guardians are required to agree to terms of admission for underage students, Authority lasts for 6 months and needs to be renewed until the guest is over 18 years of age. For first booking please email for further assistance.</w:t>
      </w:r>
    </w:p>
    <w:p w14:paraId="38B45961" w14:textId="5A5418B0" w:rsidR="00AA7CE2" w:rsidRPr="00AA7CE2" w:rsidRDefault="00AA7CE2" w:rsidP="00AA7CE2">
      <w:pPr>
        <w:pStyle w:val="ListBullet"/>
        <w:ind w:left="426" w:hanging="426"/>
      </w:pPr>
      <w:r w:rsidRPr="00AA7CE2">
        <w:t>The Residence is bound by TasTAFE’s code of conduct.</w:t>
      </w:r>
    </w:p>
    <w:p w14:paraId="79D5BCF2" w14:textId="77777777" w:rsidR="00AA7CE2" w:rsidRDefault="00AA7CE2" w:rsidP="00AA7CE2"/>
    <w:p w14:paraId="17BE8089" w14:textId="77777777" w:rsidR="00AA7CE2" w:rsidRDefault="00AA7CE2" w:rsidP="00AA7CE2"/>
    <w:p w14:paraId="0255BB8D" w14:textId="77777777" w:rsidR="00AA7CE2" w:rsidRDefault="00AA7CE2" w:rsidP="00AA7CE2"/>
    <w:p w14:paraId="2E08B10B" w14:textId="77777777" w:rsidR="00AA7CE2" w:rsidRDefault="00AA7CE2" w:rsidP="00AA7CE2">
      <w:pPr>
        <w:pStyle w:val="Heading1"/>
      </w:pPr>
      <w:r>
        <w:t>Want to book your stay?</w:t>
      </w:r>
    </w:p>
    <w:p w14:paraId="1E7CBBE8" w14:textId="77777777" w:rsidR="00AA7CE2" w:rsidRDefault="00AA7CE2" w:rsidP="00AA7CE2">
      <w:r>
        <w:t>To check availability, book a room or find out more about our Residences, please go to our website:</w:t>
      </w:r>
    </w:p>
    <w:p w14:paraId="324173A5" w14:textId="7037677C" w:rsidR="00AA7CE2" w:rsidRPr="002E4BB0" w:rsidRDefault="00080DEE" w:rsidP="00AA7CE2">
      <w:pPr>
        <w:rPr>
          <w:b/>
          <w:bCs/>
        </w:rPr>
      </w:pPr>
      <w:hyperlink r:id="rId13" w:history="1">
        <w:r w:rsidR="00AA7CE2" w:rsidRPr="002E4BB0">
          <w:rPr>
            <w:rStyle w:val="Hyperlink"/>
            <w:b/>
            <w:bCs/>
            <w:u w:val="none"/>
          </w:rPr>
          <w:t>www.tastafe.tas.edu.au/accommodation</w:t>
        </w:r>
      </w:hyperlink>
    </w:p>
    <w:p w14:paraId="13FE5BE8" w14:textId="77777777" w:rsidR="00AA7CE2" w:rsidRDefault="00AA7CE2" w:rsidP="00AA7CE2">
      <w:r>
        <w:t>If requiring further assistance:</w:t>
      </w:r>
    </w:p>
    <w:p w14:paraId="20189A64" w14:textId="77777777" w:rsidR="00AA7CE2" w:rsidRDefault="00AA7CE2" w:rsidP="00AA7CE2">
      <w:pPr>
        <w:pStyle w:val="Heading3"/>
      </w:pPr>
      <w:r>
        <w:t>Alanvale Residence</w:t>
      </w:r>
    </w:p>
    <w:p w14:paraId="29EF8297" w14:textId="60FCF1F7" w:rsidR="00AA7CE2" w:rsidRDefault="00AA7CE2" w:rsidP="00AA7CE2">
      <w:r>
        <w:t xml:space="preserve">Email: </w:t>
      </w:r>
      <w:hyperlink r:id="rId14" w:history="1">
        <w:r w:rsidRPr="00BD4F70">
          <w:rPr>
            <w:rStyle w:val="Hyperlink"/>
          </w:rPr>
          <w:t>studentresidencenth@tastafe.tas.edu.au</w:t>
        </w:r>
      </w:hyperlink>
    </w:p>
    <w:p w14:paraId="6471ABA0" w14:textId="77777777" w:rsidR="00AA7CE2" w:rsidRDefault="00AA7CE2" w:rsidP="00AA7CE2">
      <w:pPr>
        <w:pStyle w:val="Heading3"/>
      </w:pPr>
      <w:r>
        <w:t>Clarence Residence</w:t>
      </w:r>
    </w:p>
    <w:p w14:paraId="5934EA8A" w14:textId="1E8A93DB" w:rsidR="00AA7CE2" w:rsidRDefault="00AA7CE2" w:rsidP="00AA7CE2">
      <w:r>
        <w:t xml:space="preserve">Email: </w:t>
      </w:r>
      <w:hyperlink r:id="rId15" w:history="1">
        <w:r w:rsidRPr="00BD4F70">
          <w:rPr>
            <w:rStyle w:val="Hyperlink"/>
          </w:rPr>
          <w:t>studentresidencesth@tastafe.tas.edu.au</w:t>
        </w:r>
      </w:hyperlink>
    </w:p>
    <w:p w14:paraId="5E16A65E" w14:textId="77777777" w:rsidR="00AA7CE2" w:rsidRDefault="00AA7CE2" w:rsidP="00AA7CE2"/>
    <w:p w14:paraId="25F9561E" w14:textId="77777777" w:rsidR="00AA7CE2" w:rsidRDefault="00AA7CE2" w:rsidP="00AA7CE2">
      <w:r>
        <w:t>When booking for a casual stay full payment is required to confirm the booking. Bookings will receive a confirmation email/SMS 48 hours prior to your check-in.</w:t>
      </w:r>
    </w:p>
    <w:p w14:paraId="69697AF0" w14:textId="77777777" w:rsidR="00AA7CE2" w:rsidRDefault="00AA7CE2" w:rsidP="00AA7CE2">
      <w:r>
        <w:t xml:space="preserve">Long term stayers will be required to pay the first week in full to confirm booking. </w:t>
      </w:r>
    </w:p>
    <w:p w14:paraId="2211B728" w14:textId="77777777" w:rsidR="00AA7CE2" w:rsidRDefault="00AA7CE2" w:rsidP="00D4179C"/>
    <w:p w14:paraId="18918600" w14:textId="3FE1597C" w:rsidR="00AA7CE2" w:rsidRDefault="00AA7CE2" w:rsidP="00D4179C">
      <w:r w:rsidRPr="00842841">
        <w:rPr>
          <w:rFonts w:ascii="Arial" w:hAnsi="Arial" w:cs="Arial"/>
          <w:noProof/>
        </w:rPr>
        <w:drawing>
          <wp:inline distT="0" distB="0" distL="0" distR="0" wp14:anchorId="4332AE75" wp14:editId="0A5B9221">
            <wp:extent cx="2600325" cy="2505075"/>
            <wp:effectExtent l="0" t="0" r="9525" b="9525"/>
            <wp:docPr id="3" name="Picture 3" descr="Accommodation bedroom with a bed, desk shelving and a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ccommodation bedroom with a bed, desk shelving and a window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31775"/>
                    <a:stretch/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7CE2" w:rsidSect="009C4C9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134" w:left="851" w:header="1191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B5C7A" w14:textId="77777777" w:rsidR="00026515" w:rsidRDefault="00026515" w:rsidP="00C37A29">
      <w:pPr>
        <w:spacing w:after="0"/>
      </w:pPr>
      <w:r>
        <w:separator/>
      </w:r>
    </w:p>
  </w:endnote>
  <w:endnote w:type="continuationSeparator" w:id="0">
    <w:p w14:paraId="359E5370" w14:textId="77777777" w:rsidR="00026515" w:rsidRDefault="0002651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B9E65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19781080" wp14:editId="2E1DCB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solidFill>
                        <a:schemeClr val="accent1"/>
                      </a:solidFill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AF6888E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781080" id="Group 13" o:spid="_x0000_s1032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">
              <v:shape id="Graphic 4" o:spid="_x0000_s1033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AF6888E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34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22522" w14:textId="77777777" w:rsidR="008303AF" w:rsidRPr="009C4C9A" w:rsidRDefault="009C4C9A" w:rsidP="00D01FDB">
    <w:pPr>
      <w:pStyle w:val="Footerbanner"/>
      <w:framePr w:wrap="around"/>
    </w:pPr>
    <w:r>
      <w:rPr>
        <w:noProof/>
      </w:rPr>
      <w:drawing>
        <wp:inline distT="0" distB="0" distL="0" distR="0" wp14:anchorId="4812E985" wp14:editId="18957EFE">
          <wp:extent cx="7560000" cy="698400"/>
          <wp:effectExtent l="0" t="0" r="3175" b="6985"/>
          <wp:docPr id="17" name="Graphic 17" descr="Footer banner with contact details: 1300 655 307, www.tastafe.tas.edu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 descr="Footer banner with contact details: 1300 655 307, www.tastafe.tas.edu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228A" w14:textId="77777777" w:rsidR="00D939C7" w:rsidRDefault="00077358" w:rsidP="00077358">
    <w:pPr>
      <w:pStyle w:val="Footerbanner"/>
      <w:framePr w:wrap="around"/>
    </w:pPr>
    <w:r>
      <w:rPr>
        <w:noProof/>
      </w:rPr>
      <w:drawing>
        <wp:inline distT="0" distB="0" distL="0" distR="0" wp14:anchorId="3A358A6D" wp14:editId="55F8453A">
          <wp:extent cx="7596000" cy="1235616"/>
          <wp:effectExtent l="0" t="0" r="5080" b="3175"/>
          <wp:docPr id="22" name="Page one footer banner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age one footer banner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23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2C007" w14:textId="77777777" w:rsidR="00026515" w:rsidRDefault="00026515" w:rsidP="00C37A29">
      <w:pPr>
        <w:spacing w:after="0"/>
      </w:pPr>
      <w:r>
        <w:separator/>
      </w:r>
    </w:p>
  </w:footnote>
  <w:footnote w:type="continuationSeparator" w:id="0">
    <w:p w14:paraId="5599ED47" w14:textId="77777777" w:rsidR="00026515" w:rsidRDefault="0002651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3116A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5178ACD" wp14:editId="4334A254">
          <wp:extent cx="7560000" cy="10702800"/>
          <wp:effectExtent l="0" t="0" r="3175" b="3810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1C28C" w14:textId="77777777" w:rsidR="00445B64" w:rsidRDefault="00BC0455" w:rsidP="00BC0455">
    <w:pPr>
      <w:pStyle w:val="HeaderBanner"/>
      <w:framePr w:wrap="around"/>
    </w:pPr>
    <w:r>
      <w:rPr>
        <w:noProof/>
      </w:rPr>
      <mc:AlternateContent>
        <mc:Choice Requires="wps">
          <w:drawing>
            <wp:inline distT="0" distB="0" distL="0" distR="0" wp14:anchorId="554451C6" wp14:editId="3901E9EE">
              <wp:extent cx="7560000" cy="468000"/>
              <wp:effectExtent l="0" t="0" r="3175" b="8255"/>
              <wp:docPr id="19" name="Header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2E2E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B7E74B" id="Header Banner" o:spid="_x0000_s1026" alt="&quot;&quot;" style="width:595.3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" fillcolor="#2e2e2f" stroked="f" strokeweight="1pt"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FE71" w14:textId="13DAB664" w:rsidR="008B1EA8" w:rsidRDefault="008B1E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93CF74" wp14:editId="72882336">
              <wp:simplePos x="0" y="0"/>
              <wp:positionH relativeFrom="column">
                <wp:posOffset>225614</wp:posOffset>
              </wp:positionH>
              <wp:positionV relativeFrom="paragraph">
                <wp:posOffset>9622875</wp:posOffset>
              </wp:positionV>
              <wp:extent cx="996779" cy="279485"/>
              <wp:effectExtent l="0" t="0" r="0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6779" cy="279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321516" w14:textId="17F3A6C2" w:rsidR="008B1EA8" w:rsidRPr="00E849E5" w:rsidRDefault="00E849E5">
                          <w:pPr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</w:pP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V12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0</w:t>
                          </w:r>
                          <w:r w:rsidRPr="00E849E5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4202</w:t>
                          </w:r>
                          <w:r w:rsidR="00C13C99">
                            <w:rPr>
                              <w:color w:val="808285" w:themeColor="background2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93CF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margin-left:17.75pt;margin-top:757.7pt;width:78.5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" filled="f" stroked="f" strokeweight=".5pt">
              <v:textbox>
                <w:txbxContent>
                  <w:p w14:paraId="4B321516" w14:textId="17F3A6C2" w:rsidR="008B1EA8" w:rsidRPr="00E849E5" w:rsidRDefault="00E849E5">
                    <w:pPr>
                      <w:rPr>
                        <w:color w:val="808285" w:themeColor="background2"/>
                        <w:sz w:val="20"/>
                        <w:szCs w:val="20"/>
                      </w:rPr>
                    </w:pP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V12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0</w:t>
                    </w:r>
                    <w:r w:rsidRPr="00E849E5">
                      <w:rPr>
                        <w:color w:val="808285" w:themeColor="background2"/>
                        <w:sz w:val="20"/>
                        <w:szCs w:val="20"/>
                      </w:rPr>
                      <w:t>4202</w:t>
                    </w:r>
                    <w:r w:rsidR="00C13C99">
                      <w:rPr>
                        <w:color w:val="808285" w:themeColor="background2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0" type="#_x0000_t75" style="width:6.5pt;height:6.5pt" o:bullet="t">
        <v:imagedata r:id="rId1" o:title="dot point 1"/>
      </v:shape>
    </w:pict>
  </w:numPicBullet>
  <w:numPicBullet w:numPicBulletId="1">
    <w:pict>
      <v:shape id="_x0000_i1281" type="#_x0000_t75" style="width:6.5pt;height:6.5pt" o:bullet="t">
        <v:imagedata r:id="rId2" o:title="dot point 2"/>
      </v:shape>
    </w:pict>
  </w:numPicBullet>
  <w:numPicBullet w:numPicBulletId="2">
    <w:pict>
      <v:shape id="_x0000_i1282" type="#_x0000_t75" style="width:9.1pt;height:6.5pt" o:bullet="t">
        <v:imagedata r:id="rId3" o:title="dot 1"/>
      </v:shape>
    </w:pict>
  </w:numPicBullet>
  <w:numPicBullet w:numPicBulletId="3">
    <w:pict>
      <v:shape id="_x0000_i1283" type="#_x0000_t75" style="width:9.1pt;height:6.5pt" o:bullet="t">
        <v:imagedata r:id="rId4" o:title="dot 2"/>
      </v:shape>
    </w:pict>
  </w:numPicBullet>
  <w:numPicBullet w:numPicBulletId="4">
    <w:pict>
      <v:shape id="_x0000_i1284" type="#_x0000_t75" style="width:37.6pt;height:35.7pt" o:bullet="t">
        <v:imagedata r:id="rId5" o:title="DOT-1"/>
      </v:shape>
    </w:pict>
  </w:numPicBullet>
  <w:numPicBullet w:numPicBulletId="5">
    <w:pict>
      <v:shape id="_x0000_i1285" type="#_x0000_t75" style="width:40.2pt;height:35.7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97542A0"/>
    <w:multiLevelType w:val="multilevel"/>
    <w:tmpl w:val="89B801F6"/>
    <w:numStyleLink w:val="Bullets"/>
  </w:abstractNum>
  <w:abstractNum w:abstractNumId="24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4E7F1CD0"/>
    <w:multiLevelType w:val="multilevel"/>
    <w:tmpl w:val="97DAEA0E"/>
    <w:numStyleLink w:val="Numbering"/>
  </w:abstractNum>
  <w:abstractNum w:abstractNumId="26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B210E6F"/>
    <w:multiLevelType w:val="multilevel"/>
    <w:tmpl w:val="89B801F6"/>
    <w:numStyleLink w:val="Bullets"/>
  </w:abstractNum>
  <w:abstractNum w:abstractNumId="33" w15:restartNumberingAfterBreak="0">
    <w:nsid w:val="744D0736"/>
    <w:multiLevelType w:val="multilevel"/>
    <w:tmpl w:val="97DAEA0E"/>
    <w:numStyleLink w:val="Numbering"/>
  </w:abstractNum>
  <w:abstractNum w:abstractNumId="34" w15:restartNumberingAfterBreak="0">
    <w:nsid w:val="7C440DEC"/>
    <w:multiLevelType w:val="multilevel"/>
    <w:tmpl w:val="89B801F6"/>
    <w:numStyleLink w:val="Bullets"/>
  </w:abstractNum>
  <w:num w:numId="1" w16cid:durableId="115410863">
    <w:abstractNumId w:val="9"/>
  </w:num>
  <w:num w:numId="2" w16cid:durableId="348216257">
    <w:abstractNumId w:val="7"/>
  </w:num>
  <w:num w:numId="3" w16cid:durableId="1005743183">
    <w:abstractNumId w:val="6"/>
  </w:num>
  <w:num w:numId="4" w16cid:durableId="1723216554">
    <w:abstractNumId w:val="5"/>
  </w:num>
  <w:num w:numId="5" w16cid:durableId="1054545910">
    <w:abstractNumId w:val="4"/>
  </w:num>
  <w:num w:numId="6" w16cid:durableId="2011641437">
    <w:abstractNumId w:val="8"/>
  </w:num>
  <w:num w:numId="7" w16cid:durableId="617101407">
    <w:abstractNumId w:val="3"/>
  </w:num>
  <w:num w:numId="8" w16cid:durableId="537746420">
    <w:abstractNumId w:val="2"/>
  </w:num>
  <w:num w:numId="9" w16cid:durableId="2087417980">
    <w:abstractNumId w:val="1"/>
  </w:num>
  <w:num w:numId="10" w16cid:durableId="651181706">
    <w:abstractNumId w:val="0"/>
  </w:num>
  <w:num w:numId="11" w16cid:durableId="567149093">
    <w:abstractNumId w:val="29"/>
  </w:num>
  <w:num w:numId="12" w16cid:durableId="415857942">
    <w:abstractNumId w:val="30"/>
  </w:num>
  <w:num w:numId="13" w16cid:durableId="1958826111">
    <w:abstractNumId w:val="20"/>
  </w:num>
  <w:num w:numId="14" w16cid:durableId="1567178771">
    <w:abstractNumId w:val="15"/>
  </w:num>
  <w:num w:numId="15" w16cid:durableId="208762308">
    <w:abstractNumId w:val="33"/>
  </w:num>
  <w:num w:numId="16" w16cid:durableId="993728574">
    <w:abstractNumId w:val="25"/>
  </w:num>
  <w:num w:numId="17" w16cid:durableId="1822234294">
    <w:abstractNumId w:val="31"/>
  </w:num>
  <w:num w:numId="18" w16cid:durableId="2096512637">
    <w:abstractNumId w:val="10"/>
  </w:num>
  <w:num w:numId="19" w16cid:durableId="1161194089">
    <w:abstractNumId w:val="13"/>
  </w:num>
  <w:num w:numId="20" w16cid:durableId="2140494732">
    <w:abstractNumId w:val="22"/>
  </w:num>
  <w:num w:numId="21" w16cid:durableId="1475558181">
    <w:abstractNumId w:val="16"/>
  </w:num>
  <w:num w:numId="22" w16cid:durableId="917136899">
    <w:abstractNumId w:val="12"/>
  </w:num>
  <w:num w:numId="23" w16cid:durableId="529951577">
    <w:abstractNumId w:val="14"/>
  </w:num>
  <w:num w:numId="24" w16cid:durableId="670259598">
    <w:abstractNumId w:val="18"/>
  </w:num>
  <w:num w:numId="25" w16cid:durableId="234126886">
    <w:abstractNumId w:val="28"/>
  </w:num>
  <w:num w:numId="26" w16cid:durableId="574625766">
    <w:abstractNumId w:val="27"/>
  </w:num>
  <w:num w:numId="27" w16cid:durableId="269288072">
    <w:abstractNumId w:val="17"/>
  </w:num>
  <w:num w:numId="28" w16cid:durableId="11498583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1795375">
    <w:abstractNumId w:val="24"/>
  </w:num>
  <w:num w:numId="30" w16cid:durableId="665090367">
    <w:abstractNumId w:val="23"/>
  </w:num>
  <w:num w:numId="31" w16cid:durableId="1817917394">
    <w:abstractNumId w:val="19"/>
  </w:num>
  <w:num w:numId="32" w16cid:durableId="336422431">
    <w:abstractNumId w:val="32"/>
  </w:num>
  <w:num w:numId="33" w16cid:durableId="772819877">
    <w:abstractNumId w:val="34"/>
  </w:num>
  <w:num w:numId="34" w16cid:durableId="820779341">
    <w:abstractNumId w:val="11"/>
  </w:num>
  <w:num w:numId="35" w16cid:durableId="604847032">
    <w:abstractNumId w:val="21"/>
  </w:num>
  <w:num w:numId="36" w16cid:durableId="13119850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159976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C"/>
    <w:rsid w:val="00026515"/>
    <w:rsid w:val="000300AF"/>
    <w:rsid w:val="000319B6"/>
    <w:rsid w:val="000724AE"/>
    <w:rsid w:val="00077358"/>
    <w:rsid w:val="0008037D"/>
    <w:rsid w:val="00080DEE"/>
    <w:rsid w:val="000852E9"/>
    <w:rsid w:val="00086C6C"/>
    <w:rsid w:val="000B497F"/>
    <w:rsid w:val="000B78FC"/>
    <w:rsid w:val="000C2F99"/>
    <w:rsid w:val="000D5D52"/>
    <w:rsid w:val="000E562A"/>
    <w:rsid w:val="000F6B84"/>
    <w:rsid w:val="00100110"/>
    <w:rsid w:val="00112E8F"/>
    <w:rsid w:val="001176B7"/>
    <w:rsid w:val="001268BC"/>
    <w:rsid w:val="001469EB"/>
    <w:rsid w:val="0016465B"/>
    <w:rsid w:val="00170F53"/>
    <w:rsid w:val="00173608"/>
    <w:rsid w:val="001808EC"/>
    <w:rsid w:val="0019621F"/>
    <w:rsid w:val="001A0D77"/>
    <w:rsid w:val="001B091F"/>
    <w:rsid w:val="001B5487"/>
    <w:rsid w:val="001C7835"/>
    <w:rsid w:val="001F13C1"/>
    <w:rsid w:val="001F446D"/>
    <w:rsid w:val="00200E24"/>
    <w:rsid w:val="00201C0F"/>
    <w:rsid w:val="00206825"/>
    <w:rsid w:val="00221AB7"/>
    <w:rsid w:val="002313FF"/>
    <w:rsid w:val="002453A5"/>
    <w:rsid w:val="00246435"/>
    <w:rsid w:val="00246BCF"/>
    <w:rsid w:val="00270834"/>
    <w:rsid w:val="002814E6"/>
    <w:rsid w:val="00282D5E"/>
    <w:rsid w:val="002A306F"/>
    <w:rsid w:val="002C4498"/>
    <w:rsid w:val="002D07CB"/>
    <w:rsid w:val="002E2904"/>
    <w:rsid w:val="002E4BB0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D029F"/>
    <w:rsid w:val="003D23A3"/>
    <w:rsid w:val="003D5856"/>
    <w:rsid w:val="003D6C1B"/>
    <w:rsid w:val="00404E4F"/>
    <w:rsid w:val="00414E7D"/>
    <w:rsid w:val="00421D45"/>
    <w:rsid w:val="0042339A"/>
    <w:rsid w:val="0042508F"/>
    <w:rsid w:val="00440D83"/>
    <w:rsid w:val="00445B64"/>
    <w:rsid w:val="004571B1"/>
    <w:rsid w:val="00461CFA"/>
    <w:rsid w:val="004635FD"/>
    <w:rsid w:val="004A439D"/>
    <w:rsid w:val="004B609E"/>
    <w:rsid w:val="004C0765"/>
    <w:rsid w:val="004E0833"/>
    <w:rsid w:val="004E28C6"/>
    <w:rsid w:val="004F1080"/>
    <w:rsid w:val="004F138F"/>
    <w:rsid w:val="004F677A"/>
    <w:rsid w:val="0050670B"/>
    <w:rsid w:val="005141E8"/>
    <w:rsid w:val="0052253B"/>
    <w:rsid w:val="00550C99"/>
    <w:rsid w:val="00553413"/>
    <w:rsid w:val="00562C0D"/>
    <w:rsid w:val="005762D5"/>
    <w:rsid w:val="0057794B"/>
    <w:rsid w:val="0058369E"/>
    <w:rsid w:val="00593314"/>
    <w:rsid w:val="00594496"/>
    <w:rsid w:val="005C6618"/>
    <w:rsid w:val="005E2D46"/>
    <w:rsid w:val="005E5879"/>
    <w:rsid w:val="00603FD5"/>
    <w:rsid w:val="00605048"/>
    <w:rsid w:val="00616DC8"/>
    <w:rsid w:val="00633BBA"/>
    <w:rsid w:val="006528C6"/>
    <w:rsid w:val="00653080"/>
    <w:rsid w:val="006676F4"/>
    <w:rsid w:val="00681976"/>
    <w:rsid w:val="0068724F"/>
    <w:rsid w:val="006A1DEF"/>
    <w:rsid w:val="006A4D83"/>
    <w:rsid w:val="006C4AF4"/>
    <w:rsid w:val="006D3F2F"/>
    <w:rsid w:val="006D56AB"/>
    <w:rsid w:val="006D5D76"/>
    <w:rsid w:val="006E0AF4"/>
    <w:rsid w:val="006E3536"/>
    <w:rsid w:val="00714488"/>
    <w:rsid w:val="00726AFA"/>
    <w:rsid w:val="00773CFB"/>
    <w:rsid w:val="0077753A"/>
    <w:rsid w:val="00793284"/>
    <w:rsid w:val="00793B0A"/>
    <w:rsid w:val="007A0363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B05C3"/>
    <w:rsid w:val="008B1EA8"/>
    <w:rsid w:val="008B4965"/>
    <w:rsid w:val="008D1ABD"/>
    <w:rsid w:val="008F5D5B"/>
    <w:rsid w:val="0090137A"/>
    <w:rsid w:val="009272CA"/>
    <w:rsid w:val="00936068"/>
    <w:rsid w:val="009419E9"/>
    <w:rsid w:val="00942B67"/>
    <w:rsid w:val="00944F22"/>
    <w:rsid w:val="009517CC"/>
    <w:rsid w:val="009615D4"/>
    <w:rsid w:val="00974677"/>
    <w:rsid w:val="00981B76"/>
    <w:rsid w:val="0098398D"/>
    <w:rsid w:val="00991A8A"/>
    <w:rsid w:val="00994FB0"/>
    <w:rsid w:val="009A2F17"/>
    <w:rsid w:val="009C4C9A"/>
    <w:rsid w:val="009D24F5"/>
    <w:rsid w:val="009D4E88"/>
    <w:rsid w:val="009F56FA"/>
    <w:rsid w:val="00A1132D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A163B"/>
    <w:rsid w:val="00AA68D0"/>
    <w:rsid w:val="00AA7CE2"/>
    <w:rsid w:val="00AB4B33"/>
    <w:rsid w:val="00B01B6A"/>
    <w:rsid w:val="00B23603"/>
    <w:rsid w:val="00B253FF"/>
    <w:rsid w:val="00B32D6C"/>
    <w:rsid w:val="00B3749D"/>
    <w:rsid w:val="00B44F9B"/>
    <w:rsid w:val="00B65DAA"/>
    <w:rsid w:val="00B66B2F"/>
    <w:rsid w:val="00B74F7F"/>
    <w:rsid w:val="00B75B08"/>
    <w:rsid w:val="00B85BDF"/>
    <w:rsid w:val="00B87859"/>
    <w:rsid w:val="00B91D47"/>
    <w:rsid w:val="00BA3CB8"/>
    <w:rsid w:val="00BA7623"/>
    <w:rsid w:val="00BB0D54"/>
    <w:rsid w:val="00BC0455"/>
    <w:rsid w:val="00BC08CC"/>
    <w:rsid w:val="00BD4F70"/>
    <w:rsid w:val="00BE2420"/>
    <w:rsid w:val="00BF68C8"/>
    <w:rsid w:val="00C01E68"/>
    <w:rsid w:val="00C068EC"/>
    <w:rsid w:val="00C11924"/>
    <w:rsid w:val="00C13C99"/>
    <w:rsid w:val="00C13FF8"/>
    <w:rsid w:val="00C326F9"/>
    <w:rsid w:val="00C37A29"/>
    <w:rsid w:val="00C70EFC"/>
    <w:rsid w:val="00C7480B"/>
    <w:rsid w:val="00C75BFB"/>
    <w:rsid w:val="00C802EE"/>
    <w:rsid w:val="00C85830"/>
    <w:rsid w:val="00C86234"/>
    <w:rsid w:val="00C932F3"/>
    <w:rsid w:val="00CA6985"/>
    <w:rsid w:val="00CD61EB"/>
    <w:rsid w:val="00CE255D"/>
    <w:rsid w:val="00CF02F0"/>
    <w:rsid w:val="00CF2857"/>
    <w:rsid w:val="00D01FDB"/>
    <w:rsid w:val="00D16F74"/>
    <w:rsid w:val="00D17703"/>
    <w:rsid w:val="00D34ED6"/>
    <w:rsid w:val="00D36897"/>
    <w:rsid w:val="00D4179C"/>
    <w:rsid w:val="00D46594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27A2"/>
    <w:rsid w:val="00D939C7"/>
    <w:rsid w:val="00D9419D"/>
    <w:rsid w:val="00DA0C6D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5E7D"/>
    <w:rsid w:val="00E704DB"/>
    <w:rsid w:val="00E849E5"/>
    <w:rsid w:val="00EA1943"/>
    <w:rsid w:val="00EB5085"/>
    <w:rsid w:val="00EC57C6"/>
    <w:rsid w:val="00EE095F"/>
    <w:rsid w:val="00EE36A6"/>
    <w:rsid w:val="00EE6F14"/>
    <w:rsid w:val="00EF3F23"/>
    <w:rsid w:val="00EF3FB1"/>
    <w:rsid w:val="00F162D4"/>
    <w:rsid w:val="00F4010B"/>
    <w:rsid w:val="00F4702C"/>
    <w:rsid w:val="00F505B8"/>
    <w:rsid w:val="00F634F6"/>
    <w:rsid w:val="00F650AF"/>
    <w:rsid w:val="00F87B07"/>
    <w:rsid w:val="00F94880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38508"/>
  <w15:chartTrackingRefBased/>
  <w15:docId w15:val="{5FC109D6-0E9D-4AC5-97CB-79BD204E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94B"/>
    <w:pPr>
      <w:spacing w:before="60" w:after="60" w:line="288" w:lineRule="auto"/>
    </w:pPr>
    <w:rPr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02E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9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94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94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C802EE"/>
    <w:pPr>
      <w:numPr>
        <w:numId w:val="35"/>
      </w:numPr>
      <w:spacing w:before="80" w:after="80"/>
    </w:pPr>
  </w:style>
  <w:style w:type="paragraph" w:styleId="ListBullet2">
    <w:name w:val="List Bullet 2"/>
    <w:basedOn w:val="Normal"/>
    <w:uiPriority w:val="99"/>
    <w:unhideWhenUsed/>
    <w:qFormat/>
    <w:rsid w:val="00C802EE"/>
    <w:pPr>
      <w:numPr>
        <w:ilvl w:val="1"/>
        <w:numId w:val="35"/>
      </w:numPr>
      <w:spacing w:before="80" w:after="8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802EE"/>
    <w:rPr>
      <w:rFonts w:asciiTheme="majorHAnsi" w:eastAsiaTheme="majorEastAsia" w:hAnsiTheme="majorHAnsi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7794B"/>
    <w:rPr>
      <w:rFonts w:asciiTheme="majorHAnsi" w:eastAsiaTheme="majorEastAsia" w:hAnsiTheme="majorHAnsi" w:cstheme="majorBidi"/>
      <w:b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7794B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94B"/>
    <w:rPr>
      <w:rFonts w:asciiTheme="majorHAnsi" w:eastAsiaTheme="majorEastAsia" w:hAnsiTheme="majorHAnsi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A12778"/>
    <w:pPr>
      <w:jc w:val="center"/>
    </w:pPr>
    <w:rPr>
      <w:b/>
      <w:color w:val="FFFFFF" w:themeColor="background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qFormat/>
    <w:rsid w:val="006676F4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</w:style>
  <w:style w:type="table" w:customStyle="1" w:styleId="TASTafeTableStyle2">
    <w:name w:val="TASTafe Table Style 2"/>
    <w:basedOn w:val="TableNormal"/>
    <w:uiPriority w:val="99"/>
    <w:rsid w:val="00C068EC"/>
    <w:tblPr>
      <w:tblStyleRowBandSize w:val="1"/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FE0E1" w:themeFill="accent6" w:themeFillTint="66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C802EE"/>
    <w:pPr>
      <w:framePr w:w="10206" w:vSpace="454" w:wrap="around" w:hAnchor="margin" w:yAlign="top" w:anchorLock="1"/>
      <w:spacing w:after="0" w:line="252" w:lineRule="auto"/>
    </w:pPr>
    <w:rPr>
      <w:spacing w:val="14"/>
      <w:sz w:val="56"/>
    </w:rPr>
  </w:style>
  <w:style w:type="paragraph" w:customStyle="1" w:styleId="HeaderBanner">
    <w:name w:val="Header Banner"/>
    <w:basedOn w:val="Header"/>
    <w:link w:val="HeaderBannerChar"/>
    <w:rsid w:val="00BC0455"/>
    <w:pPr>
      <w:framePr w:w="11964" w:h="737" w:hRule="exact" w:wrap="around" w:vAnchor="page" w:hAnchor="page" w:yAlign="top" w:anchorLock="1"/>
      <w:spacing w:before="0" w:line="192" w:lineRule="auto"/>
    </w:pPr>
  </w:style>
  <w:style w:type="paragraph" w:customStyle="1" w:styleId="Footerbanner">
    <w:name w:val="Footer banner"/>
    <w:basedOn w:val="Footer"/>
    <w:link w:val="FooterbannerChar"/>
    <w:rsid w:val="00D01FDB"/>
    <w:pPr>
      <w:framePr w:w="11964" w:wrap="around" w:vAnchor="page" w:hAnchor="page" w:yAlign="bottom" w:anchorLock="1"/>
      <w:jc w:val="left"/>
    </w:pPr>
  </w:style>
  <w:style w:type="character" w:customStyle="1" w:styleId="HeaderBannerChar">
    <w:name w:val="Header Banner Char"/>
    <w:basedOn w:val="HeaderChar"/>
    <w:link w:val="HeaderBanner"/>
    <w:rsid w:val="00BC0455"/>
    <w:rPr>
      <w:spacing w:val="4"/>
      <w:sz w:val="24"/>
    </w:rPr>
  </w:style>
  <w:style w:type="character" w:customStyle="1" w:styleId="FooterbannerChar">
    <w:name w:val="Footer banner Char"/>
    <w:basedOn w:val="FooterChar"/>
    <w:link w:val="Footerbanner"/>
    <w:rsid w:val="00D01FDB"/>
    <w:rPr>
      <w:spacing w:val="4"/>
      <w:sz w:val="18"/>
    </w:rPr>
  </w:style>
  <w:style w:type="table" w:styleId="TableGridLight">
    <w:name w:val="Grid Table Light"/>
    <w:basedOn w:val="TableNormal"/>
    <w:uiPriority w:val="40"/>
    <w:rsid w:val="00D417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D4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/C:\Users\yang.yi\AppData\Local\Microsoft\Windows\INetCache\Content.Outlook\XBT4WEZ1\www.tastafe.tas.edu.au\accommodatio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studentresidencesth@tastafe.tas.edu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tudentresidencenth@tastafe.tas.edu.au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a.broomhall\Downloads\TASTafe-Flyer%20Option%202%20-%20columns%20(10)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73A6-08B6-4DAA-84AC-5B034A3A0E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99F66C-3678-4598-B35B-117684FD69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A9238E9-2B15-46E8-B732-0492F0DD4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62B1CB-4438-4D7C-BCDC-5336F725A9E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TASTafe-Flyer Option 2 - columns (10)</Template>
  <TotalTime>17</TotalTime>
  <Pages>3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Broomhall, Sonya</dc:creator>
  <cp:keywords/>
  <dc:description/>
  <cp:lastModifiedBy>Yi, Yang</cp:lastModifiedBy>
  <cp:revision>7</cp:revision>
  <cp:lastPrinted>2020-12-21T02:59:00Z</cp:lastPrinted>
  <dcterms:created xsi:type="dcterms:W3CDTF">2024-04-11T22:43:00Z</dcterms:created>
  <dcterms:modified xsi:type="dcterms:W3CDTF">2024-04-11T22:54:00Z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